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A92EA" w14:textId="517F8ED0" w:rsidR="00863AE8" w:rsidRPr="00AE65B1" w:rsidRDefault="00220DFE" w:rsidP="001C4859">
      <w:pPr>
        <w:snapToGrid w:val="0"/>
        <w:spacing w:beforeLines="50" w:before="180" w:afterLines="30" w:after="108" w:line="400" w:lineRule="exact"/>
        <w:jc w:val="center"/>
        <w:rPr>
          <w:rFonts w:ascii="Arial" w:eastAsia="標楷體" w:hAnsi="Arial"/>
          <w:b/>
          <w:bCs/>
          <w:sz w:val="32"/>
          <w:szCs w:val="32"/>
        </w:rPr>
      </w:pPr>
      <w:r w:rsidRPr="00AE65B1">
        <w:rPr>
          <w:rFonts w:ascii="Arial" w:eastAsia="標楷體" w:hAnsi="Arial" w:hint="eastAsia"/>
          <w:b/>
          <w:bCs/>
          <w:sz w:val="32"/>
          <w:szCs w:val="32"/>
        </w:rPr>
        <w:t>新民高中</w:t>
      </w:r>
      <w:r w:rsidR="005D07D7" w:rsidRPr="00AE65B1">
        <w:rPr>
          <w:rFonts w:ascii="Arial" w:eastAsia="標楷體" w:hAnsi="Arial"/>
          <w:b/>
          <w:bCs/>
          <w:sz w:val="32"/>
          <w:szCs w:val="32"/>
        </w:rPr>
        <w:t>11</w:t>
      </w:r>
      <w:r w:rsidR="00D93490">
        <w:rPr>
          <w:rFonts w:ascii="Arial" w:eastAsia="標楷體" w:hAnsi="Arial" w:hint="eastAsia"/>
          <w:b/>
          <w:bCs/>
          <w:sz w:val="32"/>
          <w:szCs w:val="32"/>
        </w:rPr>
        <w:t>2</w:t>
      </w:r>
      <w:r w:rsidR="00007FB2" w:rsidRPr="00AE65B1">
        <w:rPr>
          <w:rFonts w:ascii="Arial" w:eastAsia="標楷體" w:hAnsi="Arial"/>
          <w:b/>
          <w:bCs/>
          <w:sz w:val="32"/>
          <w:szCs w:val="32"/>
        </w:rPr>
        <w:t>學年度第</w:t>
      </w:r>
      <w:r w:rsidRPr="00AE65B1">
        <w:rPr>
          <w:rFonts w:ascii="Arial" w:eastAsia="標楷體" w:hAnsi="Arial" w:hint="eastAsia"/>
          <w:b/>
          <w:bCs/>
          <w:sz w:val="32"/>
          <w:szCs w:val="32"/>
        </w:rPr>
        <w:t>一</w:t>
      </w:r>
      <w:r w:rsidR="00863AE8" w:rsidRPr="00AE65B1">
        <w:rPr>
          <w:rFonts w:ascii="Arial" w:eastAsia="標楷體" w:hAnsi="Arial"/>
          <w:b/>
          <w:bCs/>
          <w:sz w:val="32"/>
          <w:szCs w:val="32"/>
        </w:rPr>
        <w:t>學期『設備股長』幹部訓練</w:t>
      </w:r>
    </w:p>
    <w:p w14:paraId="7E92FE5C" w14:textId="77777777" w:rsidR="00220DFE" w:rsidRPr="00220DFE" w:rsidRDefault="009F6430" w:rsidP="002F422B">
      <w:pPr>
        <w:numPr>
          <w:ilvl w:val="0"/>
          <w:numId w:val="21"/>
        </w:numPr>
        <w:snapToGrid w:val="0"/>
        <w:spacing w:beforeLines="50" w:before="180" w:afterLines="30" w:after="108" w:line="400" w:lineRule="exact"/>
        <w:ind w:left="567" w:hanging="567"/>
        <w:jc w:val="both"/>
        <w:rPr>
          <w:rFonts w:eastAsia="標楷體"/>
          <w:sz w:val="28"/>
          <w:szCs w:val="28"/>
        </w:rPr>
      </w:pPr>
      <w:r w:rsidRPr="00BB31F7">
        <w:rPr>
          <w:rFonts w:eastAsia="標楷體"/>
          <w:sz w:val="28"/>
          <w:szCs w:val="28"/>
        </w:rPr>
        <w:t>每次集合務必準時，並攜帶紙、筆記錄注意事項</w:t>
      </w:r>
      <w:r w:rsidR="00611DFF" w:rsidRPr="00BB31F7">
        <w:rPr>
          <w:rFonts w:eastAsia="標楷體" w:hint="eastAsia"/>
          <w:sz w:val="28"/>
          <w:szCs w:val="28"/>
        </w:rPr>
        <w:t>。</w:t>
      </w:r>
    </w:p>
    <w:p w14:paraId="68350A14" w14:textId="77777777" w:rsidR="00863AE8" w:rsidRPr="00C34BB4" w:rsidRDefault="00863AE8" w:rsidP="002F422B">
      <w:pPr>
        <w:numPr>
          <w:ilvl w:val="0"/>
          <w:numId w:val="21"/>
        </w:numPr>
        <w:snapToGrid w:val="0"/>
        <w:spacing w:beforeLines="50" w:before="180" w:afterLines="30" w:after="108" w:line="400" w:lineRule="exact"/>
        <w:ind w:left="567" w:hanging="567"/>
        <w:jc w:val="both"/>
        <w:rPr>
          <w:rFonts w:eastAsia="標楷體"/>
          <w:sz w:val="28"/>
          <w:szCs w:val="28"/>
        </w:rPr>
      </w:pPr>
      <w:r w:rsidRPr="00BB31F7">
        <w:rPr>
          <w:rFonts w:eastAsia="標楷體"/>
          <w:sz w:val="28"/>
          <w:szCs w:val="28"/>
        </w:rPr>
        <w:t>集合宣布事項務必確實轉達</w:t>
      </w:r>
      <w:r w:rsidR="00FC1BEE" w:rsidRPr="00BB31F7">
        <w:rPr>
          <w:rFonts w:eastAsia="標楷體"/>
          <w:sz w:val="28"/>
          <w:szCs w:val="28"/>
        </w:rPr>
        <w:t>。</w:t>
      </w:r>
      <w:r w:rsidR="00CC2802" w:rsidRPr="00220DFE">
        <w:rPr>
          <w:rFonts w:eastAsia="標楷體" w:hint="eastAsia"/>
          <w:sz w:val="28"/>
          <w:szCs w:val="28"/>
        </w:rPr>
        <w:t>建議</w:t>
      </w:r>
      <w:r w:rsidRPr="00BB31F7">
        <w:rPr>
          <w:rFonts w:eastAsia="標楷體"/>
          <w:sz w:val="28"/>
          <w:szCs w:val="28"/>
        </w:rPr>
        <w:t>可用</w:t>
      </w:r>
      <w:r w:rsidR="009501CC" w:rsidRPr="00BB31F7">
        <w:rPr>
          <w:rFonts w:eastAsia="標楷體" w:hint="eastAsia"/>
          <w:sz w:val="28"/>
          <w:szCs w:val="28"/>
        </w:rPr>
        <w:t>：</w:t>
      </w:r>
      <w:r w:rsidR="009501CC" w:rsidRPr="00BB31F7">
        <w:rPr>
          <w:rFonts w:eastAsia="標楷體"/>
          <w:sz w:val="28"/>
          <w:szCs w:val="28"/>
        </w:rPr>
        <w:br/>
      </w:r>
      <w:r w:rsidR="00FC1BEE" w:rsidRPr="00220DFE">
        <w:rPr>
          <w:rFonts w:eastAsia="標楷體"/>
          <w:sz w:val="28"/>
          <w:szCs w:val="28"/>
        </w:rPr>
        <w:t>(</w:t>
      </w:r>
      <w:r w:rsidRPr="00220DFE">
        <w:rPr>
          <w:rFonts w:eastAsia="標楷體"/>
          <w:sz w:val="28"/>
          <w:szCs w:val="28"/>
        </w:rPr>
        <w:t>1</w:t>
      </w:r>
      <w:r w:rsidR="00FC1BEE" w:rsidRPr="00220DFE">
        <w:rPr>
          <w:rFonts w:eastAsia="標楷體"/>
          <w:sz w:val="28"/>
          <w:szCs w:val="28"/>
        </w:rPr>
        <w:t>)</w:t>
      </w:r>
      <w:r w:rsidRPr="00BB31F7">
        <w:rPr>
          <w:rFonts w:eastAsia="標楷體"/>
          <w:sz w:val="28"/>
          <w:szCs w:val="28"/>
        </w:rPr>
        <w:t>書寫黑板</w:t>
      </w:r>
      <w:r w:rsidR="00FC1BEE" w:rsidRPr="00220DFE">
        <w:rPr>
          <w:rFonts w:eastAsia="標楷體"/>
          <w:sz w:val="28"/>
          <w:szCs w:val="28"/>
        </w:rPr>
        <w:t xml:space="preserve"> (</w:t>
      </w:r>
      <w:r w:rsidRPr="00220DFE">
        <w:rPr>
          <w:rFonts w:eastAsia="標楷體"/>
          <w:sz w:val="28"/>
          <w:szCs w:val="28"/>
        </w:rPr>
        <w:t>2</w:t>
      </w:r>
      <w:r w:rsidR="00FC1BEE" w:rsidRPr="00220DFE">
        <w:rPr>
          <w:rFonts w:eastAsia="標楷體"/>
          <w:sz w:val="28"/>
          <w:szCs w:val="28"/>
        </w:rPr>
        <w:t>)</w:t>
      </w:r>
      <w:r w:rsidRPr="00BB31F7">
        <w:rPr>
          <w:rFonts w:eastAsia="標楷體"/>
          <w:sz w:val="28"/>
          <w:szCs w:val="28"/>
        </w:rPr>
        <w:t>全班都在時公開宣布</w:t>
      </w:r>
      <w:r w:rsidR="00FC1BEE" w:rsidRPr="00220DFE">
        <w:rPr>
          <w:rFonts w:eastAsia="標楷體"/>
          <w:sz w:val="28"/>
          <w:szCs w:val="28"/>
        </w:rPr>
        <w:t xml:space="preserve"> (</w:t>
      </w:r>
      <w:r w:rsidRPr="00220DFE">
        <w:rPr>
          <w:rFonts w:eastAsia="標楷體"/>
          <w:sz w:val="28"/>
          <w:szCs w:val="28"/>
        </w:rPr>
        <w:t>3</w:t>
      </w:r>
      <w:r w:rsidR="00FC1BEE" w:rsidRPr="00220DFE">
        <w:rPr>
          <w:rFonts w:eastAsia="標楷體"/>
          <w:sz w:val="28"/>
          <w:szCs w:val="28"/>
        </w:rPr>
        <w:t>)</w:t>
      </w:r>
      <w:r w:rsidRPr="00BB31F7">
        <w:rPr>
          <w:rFonts w:eastAsia="標楷體"/>
          <w:sz w:val="28"/>
          <w:szCs w:val="28"/>
        </w:rPr>
        <w:t>直接找當事人等方式告知同學。</w:t>
      </w:r>
    </w:p>
    <w:p w14:paraId="55D08871" w14:textId="77777777" w:rsidR="00335470" w:rsidRPr="00F56C60" w:rsidRDefault="00C34BB4" w:rsidP="002F422B">
      <w:pPr>
        <w:numPr>
          <w:ilvl w:val="0"/>
          <w:numId w:val="21"/>
        </w:numPr>
        <w:snapToGrid w:val="0"/>
        <w:spacing w:beforeLines="50" w:before="180"/>
        <w:ind w:left="567" w:hanging="567"/>
        <w:jc w:val="both"/>
        <w:rPr>
          <w:rFonts w:eastAsia="標楷體"/>
          <w:b/>
          <w:bCs/>
          <w:sz w:val="28"/>
          <w:szCs w:val="28"/>
        </w:rPr>
      </w:pPr>
      <w:r w:rsidRPr="00F56C60">
        <w:rPr>
          <w:rFonts w:eastAsia="標楷體" w:hint="eastAsia"/>
          <w:b/>
          <w:bCs/>
          <w:sz w:val="28"/>
          <w:szCs w:val="28"/>
        </w:rPr>
        <w:t>設備股長</w:t>
      </w:r>
      <w:r w:rsidR="00335470" w:rsidRPr="00F56C60">
        <w:rPr>
          <w:rFonts w:eastAsia="標楷體" w:hint="eastAsia"/>
          <w:b/>
          <w:bCs/>
          <w:sz w:val="28"/>
          <w:szCs w:val="28"/>
        </w:rPr>
        <w:t>職責：</w:t>
      </w:r>
    </w:p>
    <w:p w14:paraId="3C0F3576" w14:textId="77777777" w:rsidR="00C34BB4" w:rsidRPr="00F56C60" w:rsidRDefault="00C34BB4" w:rsidP="002F422B">
      <w:pPr>
        <w:numPr>
          <w:ilvl w:val="1"/>
          <w:numId w:val="16"/>
        </w:numPr>
        <w:snapToGrid w:val="0"/>
        <w:spacing w:line="400" w:lineRule="exact"/>
        <w:ind w:left="851" w:hanging="290"/>
        <w:jc w:val="both"/>
        <w:rPr>
          <w:rFonts w:eastAsia="標楷體"/>
          <w:sz w:val="28"/>
          <w:szCs w:val="28"/>
        </w:rPr>
      </w:pPr>
      <w:r w:rsidRPr="00F56C60">
        <w:rPr>
          <w:rFonts w:eastAsia="標楷體" w:hint="eastAsia"/>
          <w:sz w:val="28"/>
          <w:szCs w:val="28"/>
        </w:rPr>
        <w:t>需負責</w:t>
      </w:r>
      <w:r w:rsidRPr="00F56C60">
        <w:rPr>
          <w:rFonts w:eastAsia="標楷體" w:hint="eastAsia"/>
          <w:b/>
          <w:bCs/>
          <w:sz w:val="28"/>
          <w:szCs w:val="28"/>
        </w:rPr>
        <w:t>維護及管理教室之教學設備，並督導同學妥善保管愛護使用</w:t>
      </w:r>
      <w:r w:rsidRPr="00F56C60">
        <w:rPr>
          <w:rFonts w:eastAsia="標楷體" w:hint="eastAsia"/>
          <w:sz w:val="28"/>
          <w:szCs w:val="28"/>
        </w:rPr>
        <w:t>。操作設備時應遵守使用說明，</w:t>
      </w:r>
      <w:r w:rsidR="00335470" w:rsidRPr="00F56C60">
        <w:rPr>
          <w:rFonts w:eastAsia="標楷體" w:hint="eastAsia"/>
          <w:sz w:val="28"/>
          <w:szCs w:val="28"/>
        </w:rPr>
        <w:t>請不要讓學生任意操作電腦、安裝非法軟體、破壞線路、</w:t>
      </w:r>
      <w:proofErr w:type="gramStart"/>
      <w:r w:rsidR="00335470" w:rsidRPr="00F56C60">
        <w:rPr>
          <w:rFonts w:eastAsia="標楷體" w:hint="eastAsia"/>
          <w:sz w:val="28"/>
          <w:szCs w:val="28"/>
        </w:rPr>
        <w:t>拆拔零件</w:t>
      </w:r>
      <w:proofErr w:type="gramEnd"/>
      <w:r w:rsidR="00335470" w:rsidRPr="00F56C60">
        <w:rPr>
          <w:rFonts w:eastAsia="標楷體" w:hint="eastAsia"/>
          <w:sz w:val="28"/>
          <w:szCs w:val="28"/>
        </w:rPr>
        <w:t>(</w:t>
      </w:r>
      <w:r w:rsidR="00335470" w:rsidRPr="00F56C60">
        <w:rPr>
          <w:rFonts w:eastAsia="標楷體" w:hint="eastAsia"/>
          <w:sz w:val="28"/>
          <w:szCs w:val="28"/>
        </w:rPr>
        <w:t>滑鼠鍵盤</w:t>
      </w:r>
      <w:r w:rsidR="00335470" w:rsidRPr="00F56C60">
        <w:rPr>
          <w:rFonts w:eastAsia="標楷體" w:hint="eastAsia"/>
          <w:sz w:val="28"/>
          <w:szCs w:val="28"/>
        </w:rPr>
        <w:t>)</w:t>
      </w:r>
      <w:r w:rsidR="00335470" w:rsidRPr="00F56C60">
        <w:rPr>
          <w:rFonts w:eastAsia="標楷體" w:hint="eastAsia"/>
          <w:sz w:val="28"/>
          <w:szCs w:val="28"/>
        </w:rPr>
        <w:t>、移動電腦、架設基地台等。</w:t>
      </w:r>
    </w:p>
    <w:p w14:paraId="2E82C49D" w14:textId="46E6A6D7" w:rsidR="00BB31F7" w:rsidRPr="00F56C60" w:rsidRDefault="00BB31F7" w:rsidP="002F422B">
      <w:pPr>
        <w:numPr>
          <w:ilvl w:val="1"/>
          <w:numId w:val="16"/>
        </w:numPr>
        <w:snapToGrid w:val="0"/>
        <w:spacing w:line="400" w:lineRule="exact"/>
        <w:ind w:left="851" w:hanging="290"/>
        <w:jc w:val="both"/>
        <w:rPr>
          <w:rFonts w:eastAsia="標楷體"/>
          <w:sz w:val="28"/>
          <w:szCs w:val="28"/>
        </w:rPr>
      </w:pPr>
      <w:r w:rsidRPr="00F56C60">
        <w:rPr>
          <w:rFonts w:eastAsia="標楷體"/>
          <w:sz w:val="28"/>
          <w:szCs w:val="28"/>
        </w:rPr>
        <w:t>學會操作投影機</w:t>
      </w:r>
      <w:r w:rsidRPr="00F56C60">
        <w:rPr>
          <w:rFonts w:eastAsia="標楷體" w:hint="eastAsia"/>
          <w:sz w:val="28"/>
          <w:szCs w:val="28"/>
        </w:rPr>
        <w:t>及</w:t>
      </w:r>
      <w:r w:rsidR="00406CB4" w:rsidRPr="00F56C60">
        <w:rPr>
          <w:rFonts w:eastAsia="標楷體" w:hint="eastAsia"/>
          <w:sz w:val="28"/>
          <w:szCs w:val="28"/>
        </w:rPr>
        <w:t>數位講桌</w:t>
      </w:r>
      <w:r w:rsidR="00406CB4" w:rsidRPr="00F56C60">
        <w:rPr>
          <w:rFonts w:eastAsia="標楷體" w:hint="eastAsia"/>
          <w:sz w:val="28"/>
          <w:szCs w:val="28"/>
        </w:rPr>
        <w:t>(</w:t>
      </w:r>
      <w:r w:rsidRPr="00F56C60">
        <w:rPr>
          <w:rFonts w:eastAsia="標楷體" w:hint="eastAsia"/>
          <w:sz w:val="28"/>
          <w:szCs w:val="28"/>
        </w:rPr>
        <w:t>電腦</w:t>
      </w:r>
      <w:r w:rsidR="00406CB4" w:rsidRPr="00F56C60">
        <w:rPr>
          <w:rFonts w:eastAsia="標楷體" w:hint="eastAsia"/>
          <w:sz w:val="28"/>
          <w:szCs w:val="28"/>
        </w:rPr>
        <w:t>主機</w:t>
      </w:r>
      <w:r w:rsidRPr="00F56C60">
        <w:rPr>
          <w:rFonts w:eastAsia="標楷體" w:hint="eastAsia"/>
          <w:sz w:val="28"/>
          <w:szCs w:val="28"/>
        </w:rPr>
        <w:t>)</w:t>
      </w:r>
      <w:r w:rsidRPr="00F56C60">
        <w:rPr>
          <w:rFonts w:eastAsia="標楷體"/>
          <w:sz w:val="28"/>
          <w:szCs w:val="28"/>
        </w:rPr>
        <w:t>，並協助老師上課使用。</w:t>
      </w:r>
    </w:p>
    <w:p w14:paraId="69BD7F38" w14:textId="1C68D466" w:rsidR="00BB31F7" w:rsidRPr="00F56C60" w:rsidRDefault="00BB31F7" w:rsidP="002F422B">
      <w:pPr>
        <w:numPr>
          <w:ilvl w:val="1"/>
          <w:numId w:val="16"/>
        </w:numPr>
        <w:snapToGrid w:val="0"/>
        <w:spacing w:line="400" w:lineRule="exact"/>
        <w:ind w:left="851" w:hanging="290"/>
        <w:jc w:val="both"/>
        <w:rPr>
          <w:rFonts w:eastAsia="標楷體"/>
          <w:sz w:val="28"/>
          <w:szCs w:val="28"/>
        </w:rPr>
      </w:pPr>
      <w:r w:rsidRPr="00F56C60">
        <w:rPr>
          <w:rFonts w:eastAsia="標楷體" w:hint="eastAsia"/>
          <w:sz w:val="28"/>
          <w:szCs w:val="28"/>
        </w:rPr>
        <w:t>每天</w:t>
      </w:r>
      <w:r w:rsidR="00D93490" w:rsidRPr="00F56C60">
        <w:rPr>
          <w:rFonts w:eastAsia="標楷體" w:hint="eastAsia"/>
          <w:b/>
          <w:bCs/>
          <w:sz w:val="28"/>
          <w:szCs w:val="28"/>
          <w:bdr w:val="single" w:sz="4" w:space="0" w:color="auto"/>
        </w:rPr>
        <w:t>早上第一節課前</w:t>
      </w:r>
      <w:r w:rsidRPr="00F56C60">
        <w:rPr>
          <w:rFonts w:eastAsia="標楷體" w:hint="eastAsia"/>
          <w:sz w:val="28"/>
          <w:szCs w:val="28"/>
        </w:rPr>
        <w:t>清</w:t>
      </w:r>
      <w:r w:rsidR="00010780" w:rsidRPr="00F56C60">
        <w:rPr>
          <w:rFonts w:eastAsia="標楷體" w:hint="eastAsia"/>
          <w:sz w:val="28"/>
          <w:szCs w:val="28"/>
        </w:rPr>
        <w:t>理</w:t>
      </w:r>
      <w:r w:rsidRPr="00F56C60">
        <w:rPr>
          <w:rFonts w:eastAsia="標楷體" w:hint="eastAsia"/>
          <w:sz w:val="28"/>
          <w:szCs w:val="28"/>
        </w:rPr>
        <w:t>數位講桌</w:t>
      </w:r>
      <w:r w:rsidR="001C4859" w:rsidRPr="00F56C60">
        <w:rPr>
          <w:rFonts w:eastAsia="標楷體" w:hint="eastAsia"/>
          <w:sz w:val="28"/>
          <w:szCs w:val="28"/>
        </w:rPr>
        <w:t>，勿堆放任何物品</w:t>
      </w:r>
      <w:r w:rsidRPr="00F56C60">
        <w:rPr>
          <w:rFonts w:eastAsia="標楷體" w:hint="eastAsia"/>
          <w:sz w:val="28"/>
          <w:szCs w:val="28"/>
        </w:rPr>
        <w:t>。</w:t>
      </w:r>
    </w:p>
    <w:p w14:paraId="25C66C6D" w14:textId="779765C6" w:rsidR="00BB31F7" w:rsidRPr="00F56C60" w:rsidRDefault="00BB31F7" w:rsidP="002F422B">
      <w:pPr>
        <w:numPr>
          <w:ilvl w:val="1"/>
          <w:numId w:val="16"/>
        </w:numPr>
        <w:snapToGrid w:val="0"/>
        <w:spacing w:line="400" w:lineRule="exact"/>
        <w:ind w:left="851" w:hanging="290"/>
        <w:jc w:val="both"/>
        <w:rPr>
          <w:rFonts w:eastAsia="標楷體"/>
          <w:sz w:val="28"/>
          <w:szCs w:val="28"/>
        </w:rPr>
      </w:pPr>
      <w:r w:rsidRPr="00F56C60">
        <w:rPr>
          <w:rFonts w:eastAsia="標楷體" w:hint="eastAsia"/>
          <w:sz w:val="28"/>
          <w:szCs w:val="28"/>
        </w:rPr>
        <w:t>每天</w:t>
      </w:r>
      <w:r w:rsidRPr="00F56C60">
        <w:rPr>
          <w:rFonts w:eastAsia="標楷體" w:hint="eastAsia"/>
          <w:b/>
          <w:bCs/>
          <w:sz w:val="28"/>
          <w:szCs w:val="28"/>
          <w:bdr w:val="single" w:sz="4" w:space="0" w:color="auto"/>
        </w:rPr>
        <w:t>放學前</w:t>
      </w:r>
      <w:r w:rsidRPr="00F56C60">
        <w:rPr>
          <w:rFonts w:eastAsia="標楷體" w:hint="eastAsia"/>
          <w:sz w:val="28"/>
          <w:szCs w:val="28"/>
        </w:rPr>
        <w:t>關閉投影機、</w:t>
      </w:r>
      <w:bookmarkStart w:id="0" w:name="_Hlk80188179"/>
      <w:r w:rsidR="00406CB4" w:rsidRPr="00F56C60">
        <w:rPr>
          <w:rFonts w:eastAsia="標楷體" w:hint="eastAsia"/>
          <w:sz w:val="28"/>
          <w:szCs w:val="28"/>
        </w:rPr>
        <w:t>數位講桌</w:t>
      </w:r>
      <w:r w:rsidR="00406CB4" w:rsidRPr="00F56C60">
        <w:rPr>
          <w:rFonts w:eastAsia="標楷體" w:hint="eastAsia"/>
          <w:sz w:val="28"/>
          <w:szCs w:val="28"/>
        </w:rPr>
        <w:t>(</w:t>
      </w:r>
      <w:r w:rsidRPr="00F56C60">
        <w:rPr>
          <w:rFonts w:eastAsia="標楷體" w:hint="eastAsia"/>
          <w:sz w:val="28"/>
          <w:szCs w:val="28"/>
        </w:rPr>
        <w:t>電腦主機</w:t>
      </w:r>
      <w:r w:rsidRPr="00F56C60">
        <w:rPr>
          <w:rFonts w:eastAsia="標楷體" w:hint="eastAsia"/>
          <w:sz w:val="28"/>
          <w:szCs w:val="28"/>
        </w:rPr>
        <w:t>)</w:t>
      </w:r>
      <w:bookmarkEnd w:id="0"/>
      <w:r w:rsidRPr="00F56C60">
        <w:rPr>
          <w:rFonts w:eastAsia="標楷體" w:hint="eastAsia"/>
          <w:sz w:val="28"/>
          <w:szCs w:val="28"/>
        </w:rPr>
        <w:t>電源，收起布幕，鍵盤滑鼠歸位。</w:t>
      </w:r>
    </w:p>
    <w:p w14:paraId="483A4659" w14:textId="5700F0DF" w:rsidR="002F422B" w:rsidRPr="00F56C60" w:rsidRDefault="002F422B" w:rsidP="002F422B">
      <w:pPr>
        <w:numPr>
          <w:ilvl w:val="1"/>
          <w:numId w:val="16"/>
        </w:numPr>
        <w:snapToGrid w:val="0"/>
        <w:spacing w:line="400" w:lineRule="exact"/>
        <w:ind w:left="851" w:hanging="290"/>
        <w:jc w:val="both"/>
        <w:rPr>
          <w:rFonts w:eastAsia="標楷體"/>
          <w:sz w:val="28"/>
          <w:szCs w:val="28"/>
        </w:rPr>
      </w:pPr>
      <w:r w:rsidRPr="00F56C60">
        <w:rPr>
          <w:rFonts w:eastAsia="標楷體" w:hint="eastAsia"/>
          <w:sz w:val="28"/>
          <w:szCs w:val="28"/>
        </w:rPr>
        <w:t>實習</w:t>
      </w:r>
      <w:r w:rsidR="00D93490" w:rsidRPr="00F56C60">
        <w:rPr>
          <w:rFonts w:eastAsia="標楷體" w:hint="eastAsia"/>
          <w:sz w:val="28"/>
          <w:szCs w:val="28"/>
        </w:rPr>
        <w:t>課及</w:t>
      </w:r>
      <w:r w:rsidRPr="00F56C60">
        <w:rPr>
          <w:rFonts w:eastAsia="標楷體" w:hint="eastAsia"/>
          <w:sz w:val="28"/>
          <w:szCs w:val="28"/>
        </w:rPr>
        <w:t>實驗課應叮嚀同學操作要</w:t>
      </w:r>
      <w:r w:rsidRPr="00F56C60">
        <w:rPr>
          <w:rFonts w:eastAsia="標楷體" w:hint="eastAsia"/>
          <w:b/>
          <w:bCs/>
          <w:sz w:val="28"/>
          <w:szCs w:val="28"/>
          <w:bdr w:val="single" w:sz="4" w:space="0" w:color="auto"/>
        </w:rPr>
        <w:t>注意安全</w:t>
      </w:r>
      <w:r w:rsidRPr="00F56C60">
        <w:rPr>
          <w:rFonts w:eastAsia="標楷體" w:hint="eastAsia"/>
          <w:sz w:val="28"/>
          <w:szCs w:val="28"/>
        </w:rPr>
        <w:t>，有安全問題立刻報告任課老師或導師處理。</w:t>
      </w:r>
    </w:p>
    <w:p w14:paraId="7EA9995F" w14:textId="0F7F77A9" w:rsidR="002F422B" w:rsidRPr="00F56C60" w:rsidRDefault="002F422B" w:rsidP="002F422B">
      <w:pPr>
        <w:numPr>
          <w:ilvl w:val="0"/>
          <w:numId w:val="21"/>
        </w:numPr>
        <w:snapToGrid w:val="0"/>
        <w:spacing w:beforeLines="50" w:before="180" w:afterLines="30" w:after="108" w:line="400" w:lineRule="exact"/>
        <w:ind w:left="567" w:hanging="567"/>
        <w:jc w:val="both"/>
        <w:rPr>
          <w:rFonts w:eastAsia="標楷體"/>
          <w:sz w:val="28"/>
          <w:szCs w:val="28"/>
        </w:rPr>
      </w:pPr>
      <w:r w:rsidRPr="00F56C60">
        <w:rPr>
          <w:rFonts w:eastAsia="標楷體"/>
          <w:sz w:val="28"/>
          <w:szCs w:val="28"/>
        </w:rPr>
        <w:t>教室內</w:t>
      </w:r>
      <w:r w:rsidR="00406CB4" w:rsidRPr="00F56C60">
        <w:rPr>
          <w:rFonts w:eastAsia="標楷體" w:hint="eastAsia"/>
          <w:sz w:val="28"/>
          <w:szCs w:val="28"/>
        </w:rPr>
        <w:t>數位講桌</w:t>
      </w:r>
      <w:r w:rsidR="00406CB4" w:rsidRPr="00F56C60">
        <w:rPr>
          <w:rFonts w:eastAsia="標楷體" w:hint="eastAsia"/>
          <w:sz w:val="28"/>
          <w:szCs w:val="28"/>
        </w:rPr>
        <w:t>(</w:t>
      </w:r>
      <w:r w:rsidR="00406CB4" w:rsidRPr="00F56C60">
        <w:rPr>
          <w:rFonts w:eastAsia="標楷體" w:hint="eastAsia"/>
          <w:sz w:val="28"/>
          <w:szCs w:val="28"/>
        </w:rPr>
        <w:t>電腦主機</w:t>
      </w:r>
      <w:r w:rsidR="00406CB4" w:rsidRPr="00F56C60">
        <w:rPr>
          <w:rFonts w:eastAsia="標楷體" w:hint="eastAsia"/>
          <w:sz w:val="28"/>
          <w:szCs w:val="28"/>
        </w:rPr>
        <w:t>)</w:t>
      </w:r>
      <w:r w:rsidRPr="00F56C60">
        <w:rPr>
          <w:rFonts w:eastAsia="標楷體"/>
          <w:sz w:val="28"/>
          <w:szCs w:val="28"/>
        </w:rPr>
        <w:t>、</w:t>
      </w:r>
      <w:r w:rsidRPr="00F56C60">
        <w:rPr>
          <w:rFonts w:eastAsia="標楷體" w:hint="eastAsia"/>
          <w:sz w:val="28"/>
          <w:szCs w:val="28"/>
        </w:rPr>
        <w:t>投影機</w:t>
      </w:r>
      <w:r w:rsidR="00406CB4" w:rsidRPr="00F56C60">
        <w:rPr>
          <w:rFonts w:eastAsia="標楷體" w:hint="eastAsia"/>
          <w:sz w:val="28"/>
          <w:szCs w:val="28"/>
        </w:rPr>
        <w:t>、</w:t>
      </w:r>
      <w:proofErr w:type="gramStart"/>
      <w:r w:rsidR="00406CB4" w:rsidRPr="00F56C60">
        <w:rPr>
          <w:rFonts w:eastAsia="標楷體" w:hint="eastAsia"/>
          <w:sz w:val="28"/>
          <w:szCs w:val="28"/>
        </w:rPr>
        <w:t>布幕</w:t>
      </w:r>
      <w:r w:rsidRPr="00F56C60">
        <w:rPr>
          <w:rFonts w:eastAsia="標楷體" w:hint="eastAsia"/>
          <w:sz w:val="28"/>
          <w:szCs w:val="28"/>
        </w:rPr>
        <w:t>等</w:t>
      </w:r>
      <w:r w:rsidRPr="00F56C60">
        <w:rPr>
          <w:rFonts w:eastAsia="標楷體"/>
          <w:sz w:val="28"/>
          <w:szCs w:val="28"/>
        </w:rPr>
        <w:t>為</w:t>
      </w:r>
      <w:proofErr w:type="gramEnd"/>
      <w:r w:rsidRPr="00F56C60">
        <w:rPr>
          <w:rFonts w:eastAsia="標楷體"/>
          <w:sz w:val="28"/>
          <w:szCs w:val="28"/>
        </w:rPr>
        <w:t>教學設備，</w:t>
      </w:r>
      <w:r w:rsidRPr="00F56C60">
        <w:rPr>
          <w:rFonts w:eastAsia="標楷體" w:hint="eastAsia"/>
          <w:sz w:val="28"/>
          <w:szCs w:val="28"/>
        </w:rPr>
        <w:t>僅限教師教學、學生報告及課堂活動使用，不得進行與課程無關之操作。</w:t>
      </w:r>
      <w:r w:rsidRPr="00F56C60">
        <w:rPr>
          <w:rFonts w:eastAsia="標楷體"/>
          <w:b/>
          <w:bCs/>
          <w:sz w:val="28"/>
          <w:szCs w:val="28"/>
        </w:rPr>
        <w:t>請協助提醒同學勿於非上課時間使用。</w:t>
      </w:r>
    </w:p>
    <w:p w14:paraId="4B6DD7EF" w14:textId="77777777" w:rsidR="00C34BB4" w:rsidRPr="00F56C60" w:rsidRDefault="00C34BB4" w:rsidP="002F422B">
      <w:pPr>
        <w:numPr>
          <w:ilvl w:val="0"/>
          <w:numId w:val="21"/>
        </w:numPr>
        <w:snapToGrid w:val="0"/>
        <w:spacing w:beforeLines="50" w:before="180" w:afterLines="30" w:after="108" w:line="400" w:lineRule="exact"/>
        <w:ind w:left="567" w:hanging="567"/>
        <w:jc w:val="both"/>
        <w:rPr>
          <w:rFonts w:eastAsia="標楷體"/>
          <w:sz w:val="28"/>
          <w:szCs w:val="28"/>
        </w:rPr>
      </w:pPr>
      <w:r w:rsidRPr="00F56C60">
        <w:rPr>
          <w:rFonts w:eastAsia="標楷體" w:hint="eastAsia"/>
          <w:sz w:val="28"/>
          <w:szCs w:val="28"/>
        </w:rPr>
        <w:t>嚴禁故意損壞各項設備或竊取各項設備零件。線路不可以隨意拉扯，以免造成設備的損壞。</w:t>
      </w:r>
      <w:r w:rsidRPr="00F56C60">
        <w:rPr>
          <w:rFonts w:eastAsia="標楷體" w:hint="eastAsia"/>
          <w:b/>
          <w:bCs/>
          <w:sz w:val="28"/>
          <w:szCs w:val="28"/>
        </w:rPr>
        <w:t>所有人為因素所造成之損壞，須由該班負起賠償責任。</w:t>
      </w:r>
    </w:p>
    <w:p w14:paraId="5001C091" w14:textId="5A258D6D" w:rsidR="00220DFE" w:rsidRPr="007D689B" w:rsidRDefault="00863AE8" w:rsidP="002F422B">
      <w:pPr>
        <w:numPr>
          <w:ilvl w:val="0"/>
          <w:numId w:val="21"/>
        </w:numPr>
        <w:snapToGrid w:val="0"/>
        <w:spacing w:beforeLines="50" w:before="180" w:afterLines="30" w:after="108" w:line="400" w:lineRule="exact"/>
        <w:ind w:left="567" w:hanging="567"/>
        <w:jc w:val="both"/>
        <w:rPr>
          <w:rFonts w:eastAsia="標楷體"/>
          <w:sz w:val="28"/>
          <w:szCs w:val="28"/>
        </w:rPr>
      </w:pPr>
      <w:r w:rsidRPr="00BB31F7">
        <w:rPr>
          <w:rFonts w:eastAsia="標楷體"/>
          <w:sz w:val="28"/>
          <w:szCs w:val="28"/>
        </w:rPr>
        <w:t>教室內各類線材</w:t>
      </w:r>
      <w:r w:rsidR="00FC1BEE" w:rsidRPr="00C34BB4">
        <w:rPr>
          <w:rFonts w:eastAsia="標楷體"/>
          <w:sz w:val="28"/>
          <w:szCs w:val="28"/>
        </w:rPr>
        <w:t>(</w:t>
      </w:r>
      <w:r w:rsidR="00220DFE" w:rsidRPr="00BB31F7">
        <w:rPr>
          <w:rFonts w:eastAsia="標楷體" w:hint="eastAsia"/>
          <w:sz w:val="28"/>
          <w:szCs w:val="28"/>
        </w:rPr>
        <w:t>電源線</w:t>
      </w:r>
      <w:r w:rsidR="00C34BB4" w:rsidRPr="00BB31F7">
        <w:rPr>
          <w:rFonts w:eastAsia="標楷體" w:hint="eastAsia"/>
          <w:sz w:val="28"/>
          <w:szCs w:val="28"/>
        </w:rPr>
        <w:t>、網路線</w:t>
      </w:r>
      <w:r w:rsidR="00FC1BEE" w:rsidRPr="00C34BB4">
        <w:rPr>
          <w:rFonts w:eastAsia="標楷體"/>
          <w:sz w:val="28"/>
          <w:szCs w:val="28"/>
        </w:rPr>
        <w:t>)</w:t>
      </w:r>
      <w:r w:rsidRPr="00BB31F7">
        <w:rPr>
          <w:rFonts w:eastAsia="標楷體"/>
          <w:sz w:val="28"/>
          <w:szCs w:val="28"/>
        </w:rPr>
        <w:t>請務必妥善保管</w:t>
      </w:r>
      <w:r w:rsidR="00C658B1" w:rsidRPr="00BB31F7">
        <w:rPr>
          <w:rFonts w:eastAsia="標楷體" w:hint="eastAsia"/>
          <w:sz w:val="28"/>
          <w:szCs w:val="28"/>
        </w:rPr>
        <w:t>。</w:t>
      </w:r>
      <w:proofErr w:type="gramStart"/>
      <w:r w:rsidR="009F6430" w:rsidRPr="00BB31F7">
        <w:rPr>
          <w:rFonts w:eastAsia="標楷體"/>
          <w:sz w:val="28"/>
          <w:szCs w:val="28"/>
        </w:rPr>
        <w:t>線材如有</w:t>
      </w:r>
      <w:proofErr w:type="gramEnd"/>
      <w:r w:rsidR="009F6430" w:rsidRPr="00BB31F7">
        <w:rPr>
          <w:rFonts w:eastAsia="標楷體"/>
          <w:sz w:val="28"/>
          <w:szCs w:val="28"/>
        </w:rPr>
        <w:t>故障，請將本體攜至</w:t>
      </w:r>
      <w:r w:rsidR="00220DFE" w:rsidRPr="00BB31F7">
        <w:rPr>
          <w:rFonts w:eastAsia="標楷體" w:hint="eastAsia"/>
          <w:sz w:val="28"/>
          <w:szCs w:val="28"/>
        </w:rPr>
        <w:t>教學資源中心處設備組</w:t>
      </w:r>
      <w:r w:rsidR="009F6430" w:rsidRPr="00BB31F7">
        <w:rPr>
          <w:rFonts w:eastAsia="標楷體"/>
          <w:sz w:val="28"/>
          <w:szCs w:val="28"/>
        </w:rPr>
        <w:t>更換。</w:t>
      </w:r>
    </w:p>
    <w:p w14:paraId="6E456539" w14:textId="28689565" w:rsidR="00863AE8" w:rsidRPr="0007040E" w:rsidRDefault="007D689B" w:rsidP="002F422B">
      <w:pPr>
        <w:numPr>
          <w:ilvl w:val="0"/>
          <w:numId w:val="21"/>
        </w:numPr>
        <w:snapToGrid w:val="0"/>
        <w:spacing w:beforeLines="50" w:before="180" w:line="400" w:lineRule="exact"/>
        <w:ind w:left="567" w:hanging="567"/>
        <w:jc w:val="both"/>
        <w:rPr>
          <w:rFonts w:eastAsia="標楷體"/>
          <w:sz w:val="28"/>
          <w:szCs w:val="28"/>
        </w:rPr>
      </w:pPr>
      <w:r w:rsidRPr="0007040E">
        <w:rPr>
          <w:rFonts w:eastAsia="標楷體" w:hint="eastAsia"/>
          <w:sz w:val="28"/>
          <w:szCs w:val="28"/>
        </w:rPr>
        <w:t>各項設備</w:t>
      </w:r>
      <w:r w:rsidR="0007040E" w:rsidRPr="0007040E">
        <w:rPr>
          <w:rFonts w:eastAsia="標楷體"/>
          <w:sz w:val="28"/>
          <w:szCs w:val="28"/>
        </w:rPr>
        <w:t>(</w:t>
      </w:r>
      <w:r w:rsidR="00C9202B" w:rsidRPr="00BB31F7">
        <w:rPr>
          <w:rFonts w:eastAsia="標楷體" w:hint="eastAsia"/>
          <w:sz w:val="28"/>
          <w:szCs w:val="28"/>
        </w:rPr>
        <w:t>數位講桌</w:t>
      </w:r>
      <w:r w:rsidR="00C9202B">
        <w:rPr>
          <w:rFonts w:eastAsia="標楷體" w:hint="eastAsia"/>
          <w:sz w:val="28"/>
          <w:szCs w:val="28"/>
        </w:rPr>
        <w:t>、</w:t>
      </w:r>
      <w:r w:rsidR="0007040E" w:rsidRPr="00BB31F7">
        <w:rPr>
          <w:rFonts w:eastAsia="標楷體"/>
          <w:sz w:val="28"/>
          <w:szCs w:val="28"/>
        </w:rPr>
        <w:t>電腦、投影機</w:t>
      </w:r>
      <w:r w:rsidR="002F422B">
        <w:rPr>
          <w:rFonts w:eastAsia="標楷體" w:hint="eastAsia"/>
          <w:sz w:val="28"/>
          <w:szCs w:val="28"/>
        </w:rPr>
        <w:t>、布幕</w:t>
      </w:r>
      <w:r w:rsidR="00E97798" w:rsidRPr="00BB31F7">
        <w:rPr>
          <w:rFonts w:eastAsia="標楷體" w:hint="eastAsia"/>
          <w:sz w:val="28"/>
          <w:szCs w:val="28"/>
        </w:rPr>
        <w:t>)</w:t>
      </w:r>
      <w:r w:rsidRPr="0007040E">
        <w:rPr>
          <w:rFonts w:eastAsia="標楷體" w:hint="eastAsia"/>
          <w:sz w:val="28"/>
          <w:szCs w:val="28"/>
        </w:rPr>
        <w:t>應依規定正常使用，</w:t>
      </w:r>
      <w:r w:rsidR="00863AE8" w:rsidRPr="00BB31F7">
        <w:rPr>
          <w:rFonts w:eastAsia="標楷體"/>
          <w:sz w:val="28"/>
          <w:szCs w:val="28"/>
        </w:rPr>
        <w:t>用</w:t>
      </w:r>
      <w:r w:rsidR="002F422B">
        <w:rPr>
          <w:rFonts w:eastAsia="標楷體" w:hint="eastAsia"/>
          <w:sz w:val="28"/>
          <w:szCs w:val="28"/>
        </w:rPr>
        <w:t>完</w:t>
      </w:r>
      <w:r w:rsidR="00863AE8" w:rsidRPr="00BB31F7">
        <w:rPr>
          <w:rFonts w:eastAsia="標楷體"/>
          <w:sz w:val="28"/>
          <w:szCs w:val="28"/>
        </w:rPr>
        <w:t>務必關閉電源</w:t>
      </w:r>
      <w:r w:rsidR="009F6430" w:rsidRPr="00BB31F7">
        <w:rPr>
          <w:rFonts w:eastAsia="標楷體"/>
          <w:sz w:val="28"/>
          <w:szCs w:val="28"/>
        </w:rPr>
        <w:t>，</w:t>
      </w:r>
      <w:r w:rsidR="0007040E" w:rsidRPr="0007040E">
        <w:rPr>
          <w:rFonts w:eastAsia="標楷體" w:hint="eastAsia"/>
          <w:sz w:val="28"/>
          <w:szCs w:val="28"/>
        </w:rPr>
        <w:t>如有操作上疑問或設備故障等問題，設備股長請導師</w:t>
      </w:r>
      <w:r w:rsidR="006975FF">
        <w:rPr>
          <w:rFonts w:eastAsia="標楷體" w:hint="eastAsia"/>
          <w:sz w:val="28"/>
          <w:szCs w:val="28"/>
        </w:rPr>
        <w:t>協助</w:t>
      </w:r>
      <w:r w:rsidR="006975FF" w:rsidRPr="002633CE">
        <w:rPr>
          <w:rFonts w:eastAsia="標楷體" w:hint="eastAsia"/>
          <w:sz w:val="28"/>
          <w:szCs w:val="28"/>
        </w:rPr>
        <w:t>線上報修</w:t>
      </w:r>
      <w:r w:rsidR="0007040E">
        <w:rPr>
          <w:rFonts w:eastAsia="標楷體" w:hint="eastAsia"/>
          <w:sz w:val="28"/>
          <w:szCs w:val="28"/>
        </w:rPr>
        <w:t>，報修時請</w:t>
      </w:r>
      <w:r w:rsidR="0007040E" w:rsidRPr="00BB31F7">
        <w:rPr>
          <w:rFonts w:eastAsia="標楷體" w:hint="eastAsia"/>
          <w:sz w:val="28"/>
          <w:szCs w:val="28"/>
        </w:rPr>
        <w:t>詳細填寫</w:t>
      </w:r>
      <w:r w:rsidR="0007040E">
        <w:rPr>
          <w:rFonts w:eastAsia="標楷體" w:hint="eastAsia"/>
          <w:sz w:val="28"/>
          <w:szCs w:val="28"/>
        </w:rPr>
        <w:t>故障情況</w:t>
      </w:r>
      <w:r w:rsidR="0007040E" w:rsidRPr="0007040E">
        <w:rPr>
          <w:rFonts w:eastAsia="標楷體" w:hint="eastAsia"/>
          <w:sz w:val="28"/>
          <w:szCs w:val="28"/>
        </w:rPr>
        <w:t>，以便</w:t>
      </w:r>
      <w:r w:rsidR="006975FF">
        <w:rPr>
          <w:rFonts w:eastAsia="標楷體" w:hint="eastAsia"/>
          <w:sz w:val="28"/>
          <w:szCs w:val="28"/>
        </w:rPr>
        <w:t>快速</w:t>
      </w:r>
      <w:r w:rsidR="0007040E" w:rsidRPr="0007040E">
        <w:rPr>
          <w:rFonts w:eastAsia="標楷體" w:hint="eastAsia"/>
          <w:sz w:val="28"/>
          <w:szCs w:val="28"/>
        </w:rPr>
        <w:t>排除及維修。</w:t>
      </w:r>
      <w:r w:rsidR="00335470" w:rsidRPr="00BB31F7">
        <w:rPr>
          <w:rFonts w:eastAsia="標楷體"/>
          <w:sz w:val="28"/>
          <w:szCs w:val="28"/>
        </w:rPr>
        <w:t>報修程序</w:t>
      </w:r>
      <w:r w:rsidR="00335470" w:rsidRPr="00BB31F7">
        <w:rPr>
          <w:rFonts w:eastAsia="標楷體" w:hint="eastAsia"/>
          <w:sz w:val="28"/>
          <w:szCs w:val="28"/>
        </w:rPr>
        <w:t>如下</w:t>
      </w:r>
      <w:r w:rsidR="00335470" w:rsidRPr="00BB31F7">
        <w:rPr>
          <w:rFonts w:eastAsia="標楷體"/>
          <w:sz w:val="28"/>
          <w:szCs w:val="28"/>
        </w:rPr>
        <w:t>：</w:t>
      </w:r>
    </w:p>
    <w:p w14:paraId="774920C8" w14:textId="17F76ECF" w:rsidR="00C34BB4" w:rsidRPr="00F56C60" w:rsidRDefault="00D93490" w:rsidP="002F422B">
      <w:pPr>
        <w:numPr>
          <w:ilvl w:val="0"/>
          <w:numId w:val="22"/>
        </w:numPr>
        <w:snapToGrid w:val="0"/>
        <w:spacing w:line="400" w:lineRule="exact"/>
        <w:ind w:left="1134" w:hanging="482"/>
        <w:jc w:val="both"/>
        <w:rPr>
          <w:rFonts w:eastAsia="標楷體"/>
          <w:b/>
          <w:bCs/>
          <w:sz w:val="28"/>
          <w:szCs w:val="28"/>
        </w:rPr>
      </w:pPr>
      <w:r w:rsidRPr="00F56C60">
        <w:rPr>
          <w:rFonts w:eastAsia="標楷體" w:hint="eastAsia"/>
          <w:b/>
          <w:bCs/>
          <w:sz w:val="28"/>
          <w:szCs w:val="28"/>
        </w:rPr>
        <w:t>教學設備</w:t>
      </w:r>
      <w:r w:rsidR="00335470" w:rsidRPr="00F56C60">
        <w:rPr>
          <w:rFonts w:eastAsia="標楷體" w:hint="eastAsia"/>
          <w:b/>
          <w:bCs/>
          <w:sz w:val="28"/>
          <w:szCs w:val="28"/>
        </w:rPr>
        <w:t>線上報修</w:t>
      </w:r>
      <w:r w:rsidR="00C34BB4" w:rsidRPr="00F56C60">
        <w:rPr>
          <w:rFonts w:eastAsia="標楷體"/>
          <w:b/>
          <w:bCs/>
          <w:sz w:val="28"/>
          <w:szCs w:val="28"/>
        </w:rPr>
        <w:t>：</w:t>
      </w:r>
      <w:r w:rsidRPr="00F56C60">
        <w:rPr>
          <w:rFonts w:eastAsia="標楷體" w:hint="eastAsia"/>
          <w:b/>
          <w:bCs/>
          <w:sz w:val="28"/>
          <w:szCs w:val="28"/>
        </w:rPr>
        <w:t>學校首頁</w:t>
      </w:r>
      <w:r w:rsidRPr="00F56C60">
        <w:rPr>
          <w:rFonts w:eastAsia="標楷體" w:hint="eastAsia"/>
          <w:b/>
          <w:bCs/>
          <w:sz w:val="28"/>
          <w:szCs w:val="28"/>
        </w:rPr>
        <w:t>\</w:t>
      </w:r>
      <w:r w:rsidRPr="00F56C60">
        <w:rPr>
          <w:rFonts w:eastAsia="標楷體" w:hint="eastAsia"/>
          <w:b/>
          <w:bCs/>
          <w:sz w:val="28"/>
          <w:szCs w:val="28"/>
        </w:rPr>
        <w:t>設備維修通報平台</w:t>
      </w:r>
      <w:r w:rsidRPr="00F56C60">
        <w:rPr>
          <w:rFonts w:eastAsia="標楷體" w:hint="eastAsia"/>
          <w:b/>
          <w:bCs/>
          <w:sz w:val="28"/>
          <w:szCs w:val="28"/>
        </w:rPr>
        <w:t>\</w:t>
      </w:r>
      <w:r w:rsidRPr="00F56C60">
        <w:rPr>
          <w:rFonts w:eastAsia="標楷體" w:hint="eastAsia"/>
          <w:b/>
          <w:bCs/>
          <w:sz w:val="28"/>
          <w:szCs w:val="28"/>
        </w:rPr>
        <w:t>填寫設備異常報修單</w:t>
      </w:r>
    </w:p>
    <w:p w14:paraId="5FD7BF57" w14:textId="77777777" w:rsidR="002633CE" w:rsidRPr="002633CE" w:rsidRDefault="002633CE" w:rsidP="001C4859">
      <w:pPr>
        <w:numPr>
          <w:ilvl w:val="0"/>
          <w:numId w:val="21"/>
        </w:numPr>
        <w:snapToGrid w:val="0"/>
        <w:spacing w:beforeLines="50" w:before="180" w:line="400" w:lineRule="exact"/>
        <w:ind w:left="567" w:hanging="567"/>
        <w:jc w:val="both"/>
        <w:rPr>
          <w:rFonts w:eastAsia="標楷體"/>
          <w:sz w:val="28"/>
          <w:szCs w:val="28"/>
        </w:rPr>
      </w:pPr>
      <w:r w:rsidRPr="002633CE">
        <w:rPr>
          <w:rFonts w:eastAsia="標楷體" w:hint="eastAsia"/>
          <w:sz w:val="28"/>
          <w:szCs w:val="28"/>
        </w:rPr>
        <w:t>教室電腦主機簡易檢修</w:t>
      </w:r>
      <w:r>
        <w:rPr>
          <w:rFonts w:eastAsia="標楷體" w:hint="eastAsia"/>
          <w:sz w:val="28"/>
          <w:szCs w:val="28"/>
        </w:rPr>
        <w:t>：</w:t>
      </w:r>
    </w:p>
    <w:p w14:paraId="72D44F82" w14:textId="52B4F6F0" w:rsidR="002633CE" w:rsidRPr="002633CE" w:rsidRDefault="002633CE" w:rsidP="00B52697">
      <w:pPr>
        <w:numPr>
          <w:ilvl w:val="2"/>
          <w:numId w:val="23"/>
        </w:numPr>
        <w:snapToGrid w:val="0"/>
        <w:spacing w:line="400" w:lineRule="exact"/>
        <w:ind w:left="966" w:hanging="6"/>
        <w:jc w:val="both"/>
        <w:rPr>
          <w:rFonts w:eastAsia="標楷體"/>
          <w:sz w:val="28"/>
          <w:szCs w:val="28"/>
        </w:rPr>
      </w:pPr>
      <w:r w:rsidRPr="002633CE">
        <w:rPr>
          <w:rFonts w:eastAsia="標楷體" w:hint="eastAsia"/>
          <w:sz w:val="28"/>
          <w:szCs w:val="28"/>
        </w:rPr>
        <w:t>無影像或顏色異常：檢查</w:t>
      </w:r>
      <w:r w:rsidR="00D93490">
        <w:rPr>
          <w:rFonts w:eastAsia="標楷體" w:hint="eastAsia"/>
          <w:sz w:val="28"/>
          <w:szCs w:val="28"/>
        </w:rPr>
        <w:t>HDMI</w:t>
      </w:r>
      <w:r w:rsidRPr="002633CE">
        <w:rPr>
          <w:rFonts w:eastAsia="標楷體" w:hint="eastAsia"/>
          <w:sz w:val="28"/>
          <w:szCs w:val="28"/>
        </w:rPr>
        <w:t>線有無</w:t>
      </w:r>
      <w:proofErr w:type="gramStart"/>
      <w:r w:rsidRPr="002633CE">
        <w:rPr>
          <w:rFonts w:eastAsia="標楷體" w:hint="eastAsia"/>
          <w:sz w:val="28"/>
          <w:szCs w:val="28"/>
        </w:rPr>
        <w:t>鬆</w:t>
      </w:r>
      <w:proofErr w:type="gramEnd"/>
      <w:r w:rsidRPr="002633CE">
        <w:rPr>
          <w:rFonts w:eastAsia="標楷體" w:hint="eastAsia"/>
          <w:sz w:val="28"/>
          <w:szCs w:val="28"/>
        </w:rPr>
        <w:t>脫、輕微搖晃</w:t>
      </w:r>
      <w:r w:rsidR="00D93490">
        <w:rPr>
          <w:rFonts w:eastAsia="標楷體" w:hint="eastAsia"/>
          <w:sz w:val="28"/>
          <w:szCs w:val="28"/>
        </w:rPr>
        <w:t>HDMI</w:t>
      </w:r>
      <w:r w:rsidRPr="002633CE">
        <w:rPr>
          <w:rFonts w:eastAsia="標楷體" w:hint="eastAsia"/>
          <w:sz w:val="28"/>
          <w:szCs w:val="28"/>
        </w:rPr>
        <w:t>線確認顏色是否恢復正常，如情況嚴重請導師</w:t>
      </w:r>
      <w:r w:rsidR="006975FF">
        <w:rPr>
          <w:rFonts w:eastAsia="標楷體" w:hint="eastAsia"/>
          <w:sz w:val="28"/>
          <w:szCs w:val="28"/>
        </w:rPr>
        <w:t>協助</w:t>
      </w:r>
      <w:r w:rsidRPr="002633CE">
        <w:rPr>
          <w:rFonts w:eastAsia="標楷體" w:hint="eastAsia"/>
          <w:sz w:val="28"/>
          <w:szCs w:val="28"/>
        </w:rPr>
        <w:t>線上報修。</w:t>
      </w:r>
    </w:p>
    <w:p w14:paraId="55FB2570" w14:textId="77777777" w:rsidR="002633CE" w:rsidRPr="002633CE" w:rsidRDefault="00B52697" w:rsidP="00B52697">
      <w:pPr>
        <w:numPr>
          <w:ilvl w:val="2"/>
          <w:numId w:val="23"/>
        </w:numPr>
        <w:snapToGrid w:val="0"/>
        <w:spacing w:line="400" w:lineRule="exact"/>
        <w:ind w:left="966" w:hanging="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滑鼠</w:t>
      </w:r>
      <w:r w:rsidR="002633CE" w:rsidRPr="002633CE">
        <w:rPr>
          <w:rFonts w:eastAsia="標楷體" w:hint="eastAsia"/>
          <w:sz w:val="28"/>
          <w:szCs w:val="28"/>
        </w:rPr>
        <w:t>沒反應：點擊滑鼠右鍵如果有顯示選單，在滑鼠</w:t>
      </w:r>
      <w:proofErr w:type="gramStart"/>
      <w:r w:rsidR="002633CE" w:rsidRPr="002633CE">
        <w:rPr>
          <w:rFonts w:eastAsia="標楷體" w:hint="eastAsia"/>
          <w:sz w:val="28"/>
          <w:szCs w:val="28"/>
        </w:rPr>
        <w:t>下方墊張白紙</w:t>
      </w:r>
      <w:proofErr w:type="gramEnd"/>
      <w:r w:rsidR="002633CE" w:rsidRPr="002633CE">
        <w:rPr>
          <w:rFonts w:eastAsia="標楷體" w:hint="eastAsia"/>
          <w:sz w:val="28"/>
          <w:szCs w:val="28"/>
        </w:rPr>
        <w:t>或滑鼠墊測試是否正常，若仍沒有反應請導師</w:t>
      </w:r>
      <w:r w:rsidR="006975FF">
        <w:rPr>
          <w:rFonts w:eastAsia="標楷體" w:hint="eastAsia"/>
          <w:sz w:val="28"/>
          <w:szCs w:val="28"/>
        </w:rPr>
        <w:t>協助</w:t>
      </w:r>
      <w:r w:rsidR="002633CE" w:rsidRPr="002633CE">
        <w:rPr>
          <w:rFonts w:eastAsia="標楷體" w:hint="eastAsia"/>
          <w:sz w:val="28"/>
          <w:szCs w:val="28"/>
        </w:rPr>
        <w:t>線上報修。</w:t>
      </w:r>
    </w:p>
    <w:p w14:paraId="1ED8133B" w14:textId="77777777" w:rsidR="002633CE" w:rsidRPr="002633CE" w:rsidRDefault="00B52697" w:rsidP="00B52697">
      <w:pPr>
        <w:numPr>
          <w:ilvl w:val="2"/>
          <w:numId w:val="23"/>
        </w:numPr>
        <w:snapToGrid w:val="0"/>
        <w:spacing w:line="400" w:lineRule="exact"/>
        <w:ind w:left="966" w:hanging="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其他</w:t>
      </w:r>
      <w:r w:rsidR="002633CE" w:rsidRPr="002633CE">
        <w:rPr>
          <w:rFonts w:eastAsia="標楷體" w:hint="eastAsia"/>
          <w:sz w:val="28"/>
          <w:szCs w:val="28"/>
        </w:rPr>
        <w:t>狀況請導師</w:t>
      </w:r>
      <w:r w:rsidR="006975FF">
        <w:rPr>
          <w:rFonts w:eastAsia="標楷體" w:hint="eastAsia"/>
          <w:sz w:val="28"/>
          <w:szCs w:val="28"/>
        </w:rPr>
        <w:t>協助</w:t>
      </w:r>
      <w:r w:rsidR="002633CE" w:rsidRPr="002633CE">
        <w:rPr>
          <w:rFonts w:eastAsia="標楷體" w:hint="eastAsia"/>
          <w:sz w:val="28"/>
          <w:szCs w:val="28"/>
        </w:rPr>
        <w:t>線上報修。</w:t>
      </w:r>
    </w:p>
    <w:p w14:paraId="6266743B" w14:textId="2DDFB22E" w:rsidR="00B91530" w:rsidRPr="00110E43" w:rsidRDefault="00952E16" w:rsidP="00B91530">
      <w:pPr>
        <w:snapToGrid w:val="0"/>
        <w:spacing w:line="400" w:lineRule="exact"/>
        <w:jc w:val="both"/>
        <w:rPr>
          <w:rFonts w:eastAsia="標楷體"/>
          <w:b/>
          <w:bCs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  <w:r w:rsidR="00B91530">
        <w:rPr>
          <w:rFonts w:eastAsia="標楷體"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 wp14:anchorId="67AB4038" wp14:editId="1DBBADBE">
            <wp:simplePos x="0" y="0"/>
            <wp:positionH relativeFrom="column">
              <wp:posOffset>2908300</wp:posOffset>
            </wp:positionH>
            <wp:positionV relativeFrom="paragraph">
              <wp:posOffset>2834005</wp:posOffset>
            </wp:positionV>
            <wp:extent cx="3181350" cy="5113020"/>
            <wp:effectExtent l="0" t="0" r="0" b="0"/>
            <wp:wrapSquare wrapText="bothSides"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530">
        <w:rPr>
          <w:rFonts w:eastAsia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C279CAB" wp14:editId="7778BBB5">
                <wp:simplePos x="0" y="0"/>
                <wp:positionH relativeFrom="column">
                  <wp:posOffset>1447800</wp:posOffset>
                </wp:positionH>
                <wp:positionV relativeFrom="paragraph">
                  <wp:posOffset>1665605</wp:posOffset>
                </wp:positionV>
                <wp:extent cx="822960" cy="956310"/>
                <wp:effectExtent l="19050" t="19050" r="15240" b="1524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956310"/>
                          <a:chOff x="0" y="0"/>
                          <a:chExt cx="822960" cy="956310"/>
                        </a:xfrm>
                      </wpg:grpSpPr>
                      <wps:wsp>
                        <wps:cNvPr id="43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9620" cy="4038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" name="群組 50"/>
                        <wpg:cNvGrpSpPr/>
                        <wpg:grpSpPr>
                          <a:xfrm>
                            <a:off x="312420" y="361950"/>
                            <a:ext cx="510540" cy="594360"/>
                            <a:chOff x="0" y="0"/>
                            <a:chExt cx="510540" cy="594360"/>
                          </a:xfrm>
                        </wpg:grpSpPr>
                        <wps:wsp>
                          <wps:cNvPr id="45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1940"/>
                              <a:ext cx="510540" cy="312420"/>
                            </a:xfrm>
                            <a:prstGeom prst="rect">
                              <a:avLst/>
                            </a:prstGeom>
                            <a:noFill/>
                            <a:ln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7F2C620" w14:textId="77777777" w:rsidR="00952E16" w:rsidRPr="007A5D28" w:rsidRDefault="00952E16" w:rsidP="00952E16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</w:rPr>
                                  <w:t>U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</w:rPr>
                                  <w:t>SB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AutoShap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85" y="0"/>
                              <a:ext cx="0" cy="2362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279CAB" id="群組 53" o:spid="_x0000_s1026" style="position:absolute;left:0;text-align:left;margin-left:114pt;margin-top:131.15pt;width:64.8pt;height:75.3pt;z-index:251656704" coordsize="8229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">
                <v:roundrect id="AutoShape 65" o:spid="_x0000_s1027" style="position:absolute;width:7696;height:403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" filled="f" strokecolor="#f2f2f2" strokeweight="2.25pt"/>
                <v:group id="群組 50" o:spid="_x0000_s1028" style="position:absolute;left:3124;top:3619;width:5105;height:5944" coordsize="5105,5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7" o:spid="_x0000_s1029" type="#_x0000_t202" style="position:absolute;top:2819;width:5105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" filled="f" strokeweight="1.5pt">
                    <v:textbox>
                      <w:txbxContent>
                        <w:p w14:paraId="17F2C620" w14:textId="77777777" w:rsidR="00952E16" w:rsidRPr="007A5D28" w:rsidRDefault="00952E16" w:rsidP="00952E16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</w:rPr>
                            <w:t>U</w:t>
                          </w:r>
                          <w:r>
                            <w:rPr>
                              <w:rFonts w:ascii="微軟正黑體" w:eastAsia="微軟正黑體" w:hAnsi="微軟正黑體"/>
                            </w:rPr>
                            <w:t>SB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1" o:spid="_x0000_s1030" type="#_x0000_t32" style="position:absolute;left:2482;width:0;height:23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" strokeweight="1.5pt">
                    <v:stroke startarrow="block"/>
                  </v:shape>
                </v:group>
              </v:group>
            </w:pict>
          </mc:Fallback>
        </mc:AlternateContent>
      </w:r>
      <w:r w:rsidR="00B91530">
        <w:rPr>
          <w:rFonts w:eastAsia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6584F7A7" wp14:editId="3256CC81">
                <wp:simplePos x="0" y="0"/>
                <wp:positionH relativeFrom="column">
                  <wp:posOffset>4857750</wp:posOffset>
                </wp:positionH>
                <wp:positionV relativeFrom="paragraph">
                  <wp:posOffset>1294130</wp:posOffset>
                </wp:positionV>
                <wp:extent cx="914400" cy="1346835"/>
                <wp:effectExtent l="0" t="19050" r="19050" b="24765"/>
                <wp:wrapNone/>
                <wp:docPr id="52" name="群組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346835"/>
                          <a:chOff x="0" y="0"/>
                          <a:chExt cx="914400" cy="1346835"/>
                        </a:xfrm>
                      </wpg:grpSpPr>
                      <wps:wsp>
                        <wps:cNvPr id="42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26670" y="0"/>
                            <a:ext cx="723900" cy="4343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 algn="ctr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4415"/>
                            <a:ext cx="914400" cy="312420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958A2B" w14:textId="77777777" w:rsidR="00952E16" w:rsidRPr="007A5D28" w:rsidRDefault="00952E16" w:rsidP="00952E16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7A5D28">
                                <w:rPr>
                                  <w:rFonts w:ascii="微軟正黑體" w:eastAsia="微軟正黑體" w:hAnsi="微軟正黑體" w:hint="eastAsia"/>
                                </w:rPr>
                                <w:t>電源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401955" y="413385"/>
                            <a:ext cx="0" cy="6248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4F7A7" id="群組 52" o:spid="_x0000_s1031" style="position:absolute;left:0;text-align:left;margin-left:382.5pt;margin-top:101.9pt;width:1in;height:106.05pt;z-index:251651584" coordsize="9144,1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">
                <v:roundrect id="AutoShape 64" o:spid="_x0000_s1032" style="position:absolute;left:266;width:7239;height:434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" filled="f" strokecolor="#f2f2f2" strokeweight="2.25pt"/>
                <v:shape id="Text Box 66" o:spid="_x0000_s1033" type="#_x0000_t202" style="position:absolute;top:10344;width:9144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" filled="f" strokeweight="1.5pt">
                  <v:textbox>
                    <w:txbxContent>
                      <w:p w14:paraId="4D958A2B" w14:textId="77777777" w:rsidR="00952E16" w:rsidRPr="007A5D28" w:rsidRDefault="00952E16" w:rsidP="00952E16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7A5D28">
                          <w:rPr>
                            <w:rFonts w:ascii="微軟正黑體" w:eastAsia="微軟正黑體" w:hAnsi="微軟正黑體" w:hint="eastAsia"/>
                          </w:rPr>
                          <w:t>電源</w:t>
                        </w:r>
                      </w:p>
                    </w:txbxContent>
                  </v:textbox>
                </v:shape>
                <v:shape id="AutoShape 69" o:spid="_x0000_s1034" type="#_x0000_t32" style="position:absolute;left:4019;top:4133;width:0;height:62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" strokeweight="1.5pt">
                  <v:stroke startarrow="block"/>
                </v:shape>
              </v:group>
            </w:pict>
          </mc:Fallback>
        </mc:AlternateContent>
      </w:r>
      <w:r w:rsidR="00B91530">
        <w:rPr>
          <w:rFonts w:eastAsia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4DC3A675" wp14:editId="055E631C">
                <wp:simplePos x="0" y="0"/>
                <wp:positionH relativeFrom="column">
                  <wp:posOffset>960120</wp:posOffset>
                </wp:positionH>
                <wp:positionV relativeFrom="paragraph">
                  <wp:posOffset>2025650</wp:posOffset>
                </wp:positionV>
                <wp:extent cx="510540" cy="946785"/>
                <wp:effectExtent l="0" t="38100" r="22860" b="24765"/>
                <wp:wrapNone/>
                <wp:docPr id="51" name="群組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946785"/>
                          <a:chOff x="0" y="0"/>
                          <a:chExt cx="510540" cy="946785"/>
                        </a:xfrm>
                      </wpg:grpSpPr>
                      <wps:wsp>
                        <wps:cNvPr id="4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4365"/>
                            <a:ext cx="510540" cy="312420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C9F349D" w14:textId="77777777" w:rsidR="00952E16" w:rsidRPr="007A5D28" w:rsidRDefault="00952E16" w:rsidP="00952E16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喇叭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241935" y="0"/>
                            <a:ext cx="0" cy="6248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3A675" id="群組 51" o:spid="_x0000_s1035" style="position:absolute;left:0;text-align:left;margin-left:75.6pt;margin-top:159.5pt;width:40.2pt;height:74.55pt;z-index:251653632" coordsize="5105,9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">
                <v:shape id="Text Box 68" o:spid="_x0000_s1036" type="#_x0000_t202" style="position:absolute;top:6343;width:5105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" filled="f" strokeweight="1.5pt">
                  <v:textbox>
                    <w:txbxContent>
                      <w:p w14:paraId="0C9F349D" w14:textId="77777777" w:rsidR="00952E16" w:rsidRPr="007A5D28" w:rsidRDefault="00952E16" w:rsidP="00952E16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喇叭</w:t>
                        </w:r>
                      </w:p>
                    </w:txbxContent>
                  </v:textbox>
                </v:shape>
                <v:shape id="AutoShape 70" o:spid="_x0000_s1037" type="#_x0000_t32" style="position:absolute;left:2419;width:0;height:62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" strokeweight="1.5pt">
                  <v:stroke startarrow="block"/>
                </v:shape>
              </v:group>
            </w:pict>
          </mc:Fallback>
        </mc:AlternateContent>
      </w:r>
      <w:r w:rsidR="00B91530"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43392" behindDoc="0" locked="0" layoutInCell="1" allowOverlap="1" wp14:anchorId="4ED2DDAC" wp14:editId="0A655569">
            <wp:simplePos x="0" y="0"/>
            <wp:positionH relativeFrom="page">
              <wp:align>center</wp:align>
            </wp:positionH>
            <wp:positionV relativeFrom="paragraph">
              <wp:posOffset>84455</wp:posOffset>
            </wp:positionV>
            <wp:extent cx="6347460" cy="2087880"/>
            <wp:effectExtent l="0" t="0" r="0" b="7620"/>
            <wp:wrapSquare wrapText="bothSides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31"/>
                    <a:stretch/>
                  </pic:blipFill>
                  <pic:spPr bwMode="auto">
                    <a:xfrm>
                      <a:off x="0" y="0"/>
                      <a:ext cx="63474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B0C">
        <w:rPr>
          <w:rFonts w:eastAsia="標楷體"/>
          <w:sz w:val="28"/>
          <w:szCs w:val="28"/>
        </w:rPr>
        <w:br w:type="page"/>
      </w:r>
      <w:r w:rsidR="00D93490">
        <w:rPr>
          <w:noProof/>
        </w:rPr>
        <w:lastRenderedPageBreak/>
        <w:drawing>
          <wp:anchor distT="0" distB="0" distL="114300" distR="114300" simplePos="0" relativeHeight="251629056" behindDoc="0" locked="0" layoutInCell="1" allowOverlap="1" wp14:anchorId="0A8F01FA" wp14:editId="33A10D10">
            <wp:simplePos x="0" y="0"/>
            <wp:positionH relativeFrom="column">
              <wp:posOffset>-381000</wp:posOffset>
            </wp:positionH>
            <wp:positionV relativeFrom="paragraph">
              <wp:posOffset>28575</wp:posOffset>
            </wp:positionV>
            <wp:extent cx="6926580" cy="9466580"/>
            <wp:effectExtent l="0" t="0" r="0" b="0"/>
            <wp:wrapSquare wrapText="bothSides"/>
            <wp:docPr id="4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4" t="26700" r="4465" b="10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946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490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B4B9C47" wp14:editId="447EE445">
                <wp:simplePos x="0" y="0"/>
                <wp:positionH relativeFrom="column">
                  <wp:posOffset>4120515</wp:posOffset>
                </wp:positionH>
                <wp:positionV relativeFrom="paragraph">
                  <wp:posOffset>-22225</wp:posOffset>
                </wp:positionV>
                <wp:extent cx="1759585" cy="956310"/>
                <wp:effectExtent l="5715" t="5715" r="6350" b="9525"/>
                <wp:wrapNone/>
                <wp:docPr id="3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958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6D982" id="Rectangle 47" o:spid="_x0000_s1026" style="position:absolute;margin-left:324.45pt;margin-top:-1.75pt;width:138.55pt;height:75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" strokecolor="white"/>
            </w:pict>
          </mc:Fallback>
        </mc:AlternateContent>
      </w:r>
      <w:r w:rsidR="00D93490">
        <w:rPr>
          <w:noProof/>
        </w:rPr>
        <w:drawing>
          <wp:anchor distT="0" distB="0" distL="114300" distR="114300" simplePos="0" relativeHeight="251633152" behindDoc="0" locked="0" layoutInCell="1" allowOverlap="1" wp14:anchorId="0EB71C13" wp14:editId="53081384">
            <wp:simplePos x="0" y="0"/>
            <wp:positionH relativeFrom="column">
              <wp:posOffset>4010025</wp:posOffset>
            </wp:positionH>
            <wp:positionV relativeFrom="paragraph">
              <wp:posOffset>2779395</wp:posOffset>
            </wp:positionV>
            <wp:extent cx="2482215" cy="1599565"/>
            <wp:effectExtent l="0" t="0" r="51435" b="635"/>
            <wp:wrapSquare wrapText="bothSides"/>
            <wp:docPr id="38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8849">
                      <a:off x="0" y="0"/>
                      <a:ext cx="248221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490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1BCB4EF" wp14:editId="77E190BB">
                <wp:simplePos x="0" y="0"/>
                <wp:positionH relativeFrom="column">
                  <wp:posOffset>-432435</wp:posOffset>
                </wp:positionH>
                <wp:positionV relativeFrom="paragraph">
                  <wp:posOffset>3854450</wp:posOffset>
                </wp:positionV>
                <wp:extent cx="1759585" cy="2105025"/>
                <wp:effectExtent l="5715" t="5715" r="6350" b="13335"/>
                <wp:wrapNone/>
                <wp:docPr id="3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958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DC720" id="Rectangle 18" o:spid="_x0000_s1026" style="position:absolute;margin-left:-34.05pt;margin-top:303.5pt;width:138.55pt;height:165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" strokecolor="white"/>
            </w:pict>
          </mc:Fallback>
        </mc:AlternateContent>
      </w:r>
      <w:r w:rsidR="00C7447D">
        <w:rPr>
          <w:rFonts w:eastAsia="標楷體"/>
          <w:sz w:val="28"/>
          <w:szCs w:val="28"/>
        </w:rPr>
        <w:br w:type="page"/>
      </w:r>
      <w:r w:rsidR="00D93490">
        <w:rPr>
          <w:rFonts w:eastAsia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5F75F8DC" wp14:editId="237A57B6">
                <wp:simplePos x="0" y="0"/>
                <wp:positionH relativeFrom="column">
                  <wp:posOffset>464820</wp:posOffset>
                </wp:positionH>
                <wp:positionV relativeFrom="paragraph">
                  <wp:posOffset>3930650</wp:posOffset>
                </wp:positionV>
                <wp:extent cx="1884045" cy="942975"/>
                <wp:effectExtent l="7620" t="5715" r="3810" b="3810"/>
                <wp:wrapNone/>
                <wp:docPr id="3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942975"/>
                          <a:chOff x="1812" y="6045"/>
                          <a:chExt cx="2967" cy="1485"/>
                        </a:xfrm>
                      </wpg:grpSpPr>
                      <wps:wsp>
                        <wps:cNvPr id="33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812" y="6045"/>
                            <a:ext cx="1236" cy="6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CC2E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B8CD383" w14:textId="77777777" w:rsidR="006975FF" w:rsidRPr="006975FF" w:rsidRDefault="006975FF" w:rsidP="006975FF">
                              <w:pPr>
                                <w:spacing w:line="400" w:lineRule="exact"/>
                                <w:jc w:val="center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6975FF">
                                <w:rPr>
                                  <w:rFonts w:ascii="微軟正黑體" w:eastAsia="微軟正黑體" w:hAnsi="微軟正黑體" w:hint="eastAsia"/>
                                </w:rPr>
                                <w:t>H</w:t>
                              </w:r>
                              <w:r w:rsidRPr="006975FF">
                                <w:rPr>
                                  <w:rFonts w:ascii="微軟正黑體" w:eastAsia="微軟正黑體" w:hAnsi="微軟正黑體"/>
                                </w:rPr>
                                <w:t>DMI1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3543" y="6045"/>
                            <a:ext cx="1236" cy="6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CC2E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C0D968" w14:textId="77777777" w:rsidR="006975FF" w:rsidRPr="006975FF" w:rsidRDefault="006975FF" w:rsidP="006975FF">
                              <w:pPr>
                                <w:spacing w:line="400" w:lineRule="exact"/>
                                <w:jc w:val="center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6975FF">
                                <w:rPr>
                                  <w:rFonts w:ascii="微軟正黑體" w:eastAsia="微軟正黑體" w:hAnsi="微軟正黑體" w:hint="eastAsia"/>
                                </w:rPr>
                                <w:t>H</w:t>
                              </w:r>
                              <w:r w:rsidRPr="006975FF">
                                <w:rPr>
                                  <w:rFonts w:ascii="微軟正黑體" w:eastAsia="微軟正黑體" w:hAnsi="微軟正黑體"/>
                                </w:rPr>
                                <w:t>DMI</w:t>
                              </w:r>
                              <w:r>
                                <w:rPr>
                                  <w:rFonts w:ascii="微軟正黑體" w:eastAsia="微軟正黑體" w:hAnsi="微軟正黑體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1812" y="6915"/>
                            <a:ext cx="1236" cy="6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CC2E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8F4E21" w14:textId="77777777" w:rsidR="006975FF" w:rsidRPr="006975FF" w:rsidRDefault="006975FF" w:rsidP="006975FF">
                              <w:pPr>
                                <w:spacing w:line="400" w:lineRule="exact"/>
                                <w:jc w:val="center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6975FF">
                                <w:rPr>
                                  <w:rFonts w:ascii="微軟正黑體" w:eastAsia="微軟正黑體" w:hAnsi="微軟正黑體" w:hint="eastAsia"/>
                                </w:rPr>
                                <w:t>H</w:t>
                              </w:r>
                              <w:r w:rsidRPr="006975FF">
                                <w:rPr>
                                  <w:rFonts w:ascii="微軟正黑體" w:eastAsia="微軟正黑體" w:hAnsi="微軟正黑體"/>
                                </w:rPr>
                                <w:t>DMI</w:t>
                              </w:r>
                              <w:r>
                                <w:rPr>
                                  <w:rFonts w:ascii="微軟正黑體" w:eastAsia="微軟正黑體" w:hAnsi="微軟正黑體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3543" y="6915"/>
                            <a:ext cx="1236" cy="6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CC2E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3EC671" w14:textId="77777777" w:rsidR="006975FF" w:rsidRPr="006975FF" w:rsidRDefault="006975FF" w:rsidP="006975FF">
                              <w:pPr>
                                <w:spacing w:line="400" w:lineRule="exact"/>
                                <w:jc w:val="center"/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 w:rsidRPr="006975FF">
                                <w:rPr>
                                  <w:rFonts w:ascii="微軟正黑體" w:eastAsia="微軟正黑體" w:hAnsi="微軟正黑體" w:hint="eastAsia"/>
                                </w:rPr>
                                <w:t>H</w:t>
                              </w:r>
                              <w:r w:rsidRPr="006975FF">
                                <w:rPr>
                                  <w:rFonts w:ascii="微軟正黑體" w:eastAsia="微軟正黑體" w:hAnsi="微軟正黑體"/>
                                </w:rPr>
                                <w:t>DMI</w:t>
                              </w:r>
                              <w:r>
                                <w:rPr>
                                  <w:rFonts w:ascii="微軟正黑體" w:eastAsia="微軟正黑體" w:hAnsi="微軟正黑體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5F8DC" id="Group 45" o:spid="_x0000_s1038" style="position:absolute;left:0;text-align:left;margin-left:36.6pt;margin-top:309.5pt;width:148.35pt;height:74.25pt;z-index:251641344" coordorigin="1812,6045" coordsize="2967,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">
                <v:roundrect id="AutoShape 41" o:spid="_x0000_s1039" style="position:absolute;left:1812;top:6045;width:1236;height:6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" fillcolor="#9cc2e5" stroked="f">
                  <v:textbox>
                    <w:txbxContent>
                      <w:p w14:paraId="3B8CD383" w14:textId="77777777" w:rsidR="006975FF" w:rsidRPr="006975FF" w:rsidRDefault="006975FF" w:rsidP="006975FF">
                        <w:pPr>
                          <w:spacing w:line="400" w:lineRule="exact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6975FF">
                          <w:rPr>
                            <w:rFonts w:ascii="微軟正黑體" w:eastAsia="微軟正黑體" w:hAnsi="微軟正黑體" w:hint="eastAsia"/>
                          </w:rPr>
                          <w:t>H</w:t>
                        </w:r>
                        <w:r w:rsidRPr="006975FF">
                          <w:rPr>
                            <w:rFonts w:ascii="微軟正黑體" w:eastAsia="微軟正黑體" w:hAnsi="微軟正黑體"/>
                          </w:rPr>
                          <w:t>DMI1</w:t>
                        </w:r>
                      </w:p>
                    </w:txbxContent>
                  </v:textbox>
                </v:roundrect>
                <v:roundrect id="AutoShape 42" o:spid="_x0000_s1040" style="position:absolute;left:3543;top:6045;width:1236;height:6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" fillcolor="#9cc2e5" stroked="f">
                  <v:textbox>
                    <w:txbxContent>
                      <w:p w14:paraId="6FC0D968" w14:textId="77777777" w:rsidR="006975FF" w:rsidRPr="006975FF" w:rsidRDefault="006975FF" w:rsidP="006975FF">
                        <w:pPr>
                          <w:spacing w:line="400" w:lineRule="exact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6975FF">
                          <w:rPr>
                            <w:rFonts w:ascii="微軟正黑體" w:eastAsia="微軟正黑體" w:hAnsi="微軟正黑體" w:hint="eastAsia"/>
                          </w:rPr>
                          <w:t>H</w:t>
                        </w:r>
                        <w:r w:rsidRPr="006975FF">
                          <w:rPr>
                            <w:rFonts w:ascii="微軟正黑體" w:eastAsia="微軟正黑體" w:hAnsi="微軟正黑體"/>
                          </w:rPr>
                          <w:t>DMI</w:t>
                        </w:r>
                        <w:r>
                          <w:rPr>
                            <w:rFonts w:ascii="微軟正黑體" w:eastAsia="微軟正黑體" w:hAnsi="微軟正黑體"/>
                          </w:rPr>
                          <w:t>2</w:t>
                        </w:r>
                      </w:p>
                    </w:txbxContent>
                  </v:textbox>
                </v:roundrect>
                <v:roundrect id="AutoShape 43" o:spid="_x0000_s1041" style="position:absolute;left:1812;top:6915;width:1236;height:6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" fillcolor="#9cc2e5" stroked="f">
                  <v:textbox>
                    <w:txbxContent>
                      <w:p w14:paraId="338F4E21" w14:textId="77777777" w:rsidR="006975FF" w:rsidRPr="006975FF" w:rsidRDefault="006975FF" w:rsidP="006975FF">
                        <w:pPr>
                          <w:spacing w:line="400" w:lineRule="exact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6975FF">
                          <w:rPr>
                            <w:rFonts w:ascii="微軟正黑體" w:eastAsia="微軟正黑體" w:hAnsi="微軟正黑體" w:hint="eastAsia"/>
                          </w:rPr>
                          <w:t>H</w:t>
                        </w:r>
                        <w:r w:rsidRPr="006975FF">
                          <w:rPr>
                            <w:rFonts w:ascii="微軟正黑體" w:eastAsia="微軟正黑體" w:hAnsi="微軟正黑體"/>
                          </w:rPr>
                          <w:t>DMI</w:t>
                        </w:r>
                        <w:r>
                          <w:rPr>
                            <w:rFonts w:ascii="微軟正黑體" w:eastAsia="微軟正黑體" w:hAnsi="微軟正黑體"/>
                          </w:rPr>
                          <w:t>3</w:t>
                        </w:r>
                      </w:p>
                    </w:txbxContent>
                  </v:textbox>
                </v:roundrect>
                <v:roundrect id="AutoShape 44" o:spid="_x0000_s1042" style="position:absolute;left:3543;top:6915;width:1236;height:6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" fillcolor="#9cc2e5" stroked="f">
                  <v:textbox>
                    <w:txbxContent>
                      <w:p w14:paraId="0D3EC671" w14:textId="77777777" w:rsidR="006975FF" w:rsidRPr="006975FF" w:rsidRDefault="006975FF" w:rsidP="006975FF">
                        <w:pPr>
                          <w:spacing w:line="400" w:lineRule="exact"/>
                          <w:jc w:val="center"/>
                          <w:rPr>
                            <w:rFonts w:ascii="微軟正黑體" w:eastAsia="微軟正黑體" w:hAnsi="微軟正黑體"/>
                          </w:rPr>
                        </w:pPr>
                        <w:r w:rsidRPr="006975FF">
                          <w:rPr>
                            <w:rFonts w:ascii="微軟正黑體" w:eastAsia="微軟正黑體" w:hAnsi="微軟正黑體" w:hint="eastAsia"/>
                          </w:rPr>
                          <w:t>H</w:t>
                        </w:r>
                        <w:r w:rsidRPr="006975FF">
                          <w:rPr>
                            <w:rFonts w:ascii="微軟正黑體" w:eastAsia="微軟正黑體" w:hAnsi="微軟正黑體"/>
                          </w:rPr>
                          <w:t>DMI</w:t>
                        </w:r>
                        <w:r>
                          <w:rPr>
                            <w:rFonts w:ascii="微軟正黑體" w:eastAsia="微軟正黑體" w:hAnsi="微軟正黑體"/>
                          </w:rPr>
                          <w:t>4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D93490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B25342B" wp14:editId="47525740">
                <wp:simplePos x="0" y="0"/>
                <wp:positionH relativeFrom="column">
                  <wp:posOffset>4253865</wp:posOffset>
                </wp:positionH>
                <wp:positionV relativeFrom="paragraph">
                  <wp:posOffset>5407025</wp:posOffset>
                </wp:positionV>
                <wp:extent cx="1664335" cy="565785"/>
                <wp:effectExtent l="5715" t="5715" r="6350" b="9525"/>
                <wp:wrapNone/>
                <wp:docPr id="2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335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FD648" id="Rectangle 40" o:spid="_x0000_s1026" style="position:absolute;margin-left:334.95pt;margin-top:425.75pt;width:131.05pt;height:44.5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" strokecolor="white"/>
            </w:pict>
          </mc:Fallback>
        </mc:AlternateContent>
      </w:r>
      <w:r w:rsidR="00D93490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D4F29EA" wp14:editId="02F7D68C">
                <wp:simplePos x="0" y="0"/>
                <wp:positionH relativeFrom="column">
                  <wp:posOffset>977265</wp:posOffset>
                </wp:positionH>
                <wp:positionV relativeFrom="paragraph">
                  <wp:posOffset>625475</wp:posOffset>
                </wp:positionV>
                <wp:extent cx="1664335" cy="565785"/>
                <wp:effectExtent l="5715" t="5715" r="6350" b="9525"/>
                <wp:wrapNone/>
                <wp:docPr id="2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335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EA39A" id="Rectangle 39" o:spid="_x0000_s1026" style="position:absolute;margin-left:76.95pt;margin-top:49.25pt;width:131.05pt;height:44.5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" strokecolor="white"/>
            </w:pict>
          </mc:Fallback>
        </mc:AlternateContent>
      </w:r>
      <w:r w:rsidR="00D93490"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28032" behindDoc="0" locked="0" layoutInCell="1" allowOverlap="1" wp14:anchorId="2107DD1D" wp14:editId="78EE6105">
            <wp:simplePos x="0" y="0"/>
            <wp:positionH relativeFrom="column">
              <wp:posOffset>-196215</wp:posOffset>
            </wp:positionH>
            <wp:positionV relativeFrom="paragraph">
              <wp:posOffset>-1905</wp:posOffset>
            </wp:positionV>
            <wp:extent cx="6663690" cy="5974715"/>
            <wp:effectExtent l="0" t="0" r="0" b="0"/>
            <wp:wrapSquare wrapText="bothSides"/>
            <wp:docPr id="25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t="8821" r="6212" b="37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597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490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5BA529D" wp14:editId="6C0CEFF0">
                <wp:simplePos x="0" y="0"/>
                <wp:positionH relativeFrom="column">
                  <wp:posOffset>4255770</wp:posOffset>
                </wp:positionH>
                <wp:positionV relativeFrom="paragraph">
                  <wp:posOffset>-4166235</wp:posOffset>
                </wp:positionV>
                <wp:extent cx="1598295" cy="346075"/>
                <wp:effectExtent l="7620" t="5080" r="13335" b="10795"/>
                <wp:wrapNone/>
                <wp:docPr id="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829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6DB58" id="Rectangle 25" o:spid="_x0000_s1026" style="position:absolute;margin-left:335.1pt;margin-top:-328.05pt;width:125.85pt;height:27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" strokecolor="white"/>
            </w:pict>
          </mc:Fallback>
        </mc:AlternateContent>
      </w:r>
      <w:r w:rsidR="00D93490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80029E7" wp14:editId="475DCA17">
                <wp:simplePos x="0" y="0"/>
                <wp:positionH relativeFrom="column">
                  <wp:posOffset>1043305</wp:posOffset>
                </wp:positionH>
                <wp:positionV relativeFrom="paragraph">
                  <wp:posOffset>-8968740</wp:posOffset>
                </wp:positionV>
                <wp:extent cx="1598295" cy="346075"/>
                <wp:effectExtent l="5080" t="12700" r="6350" b="12700"/>
                <wp:wrapNone/>
                <wp:docPr id="2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829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D46C1" id="Rectangle 24" o:spid="_x0000_s1026" style="position:absolute;margin-left:82.15pt;margin-top:-706.2pt;width:125.85pt;height:27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" strokecolor="white"/>
            </w:pict>
          </mc:Fallback>
        </mc:AlternateContent>
      </w:r>
      <w:r w:rsidR="00D93490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95446BA" wp14:editId="741EB097">
                <wp:simplePos x="0" y="0"/>
                <wp:positionH relativeFrom="column">
                  <wp:posOffset>1573530</wp:posOffset>
                </wp:positionH>
                <wp:positionV relativeFrom="paragraph">
                  <wp:posOffset>-5205730</wp:posOffset>
                </wp:positionV>
                <wp:extent cx="784860" cy="381000"/>
                <wp:effectExtent l="11430" t="13335" r="13335" b="5715"/>
                <wp:wrapNone/>
                <wp:docPr id="2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D6EE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A71757" w14:textId="77777777" w:rsidR="00DB3E93" w:rsidRPr="00BB21E5" w:rsidRDefault="00DB3E93" w:rsidP="00DB3E9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B21E5">
                              <w:rPr>
                                <w:rFonts w:ascii="Arial" w:hAnsi="Arial" w:cs="Arial"/>
                              </w:rPr>
                              <w:t>HDMI</w:t>
                            </w: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5446BA" id="AutoShape 23" o:spid="_x0000_s1043" style="position:absolute;left:0;text-align:left;margin-left:123.9pt;margin-top:-409.9pt;width:61.8pt;height:30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" fillcolor="#bdd6ee">
                <v:textbox>
                  <w:txbxContent>
                    <w:p w14:paraId="56A71757" w14:textId="77777777" w:rsidR="00DB3E93" w:rsidRPr="00BB21E5" w:rsidRDefault="00DB3E93" w:rsidP="00DB3E9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B21E5">
                        <w:rPr>
                          <w:rFonts w:ascii="Arial" w:hAnsi="Arial" w:cs="Arial"/>
                        </w:rPr>
                        <w:t>HDMI</w:t>
                      </w:r>
                      <w:r>
                        <w:rPr>
                          <w:rFonts w:ascii="Arial" w:hAnsi="Arial" w:cs="Arial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D93490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12A362C" wp14:editId="586981B2">
                <wp:simplePos x="0" y="0"/>
                <wp:positionH relativeFrom="column">
                  <wp:posOffset>473710</wp:posOffset>
                </wp:positionH>
                <wp:positionV relativeFrom="paragraph">
                  <wp:posOffset>-5199380</wp:posOffset>
                </wp:positionV>
                <wp:extent cx="784860" cy="381000"/>
                <wp:effectExtent l="6985" t="10160" r="8255" b="8890"/>
                <wp:wrapNone/>
                <wp:docPr id="2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D6EE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1010D6" w14:textId="77777777" w:rsidR="00DB3E93" w:rsidRPr="00BB21E5" w:rsidRDefault="00DB3E93" w:rsidP="00DB3E9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B21E5">
                              <w:rPr>
                                <w:rFonts w:ascii="Arial" w:hAnsi="Arial" w:cs="Arial"/>
                              </w:rPr>
                              <w:t>HDMI</w:t>
                            </w: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2A362C" id="AutoShape 22" o:spid="_x0000_s1044" style="position:absolute;left:0;text-align:left;margin-left:37.3pt;margin-top:-409.4pt;width:61.8pt;height:30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" fillcolor="#bdd6ee">
                <v:textbox>
                  <w:txbxContent>
                    <w:p w14:paraId="591010D6" w14:textId="77777777" w:rsidR="00DB3E93" w:rsidRPr="00BB21E5" w:rsidRDefault="00DB3E93" w:rsidP="00DB3E9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B21E5">
                        <w:rPr>
                          <w:rFonts w:ascii="Arial" w:hAnsi="Arial" w:cs="Arial"/>
                        </w:rPr>
                        <w:t>HDMI</w:t>
                      </w: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D93490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B6CFF57" wp14:editId="62A178C8">
                <wp:simplePos x="0" y="0"/>
                <wp:positionH relativeFrom="column">
                  <wp:posOffset>1564005</wp:posOffset>
                </wp:positionH>
                <wp:positionV relativeFrom="paragraph">
                  <wp:posOffset>-5756910</wp:posOffset>
                </wp:positionV>
                <wp:extent cx="784860" cy="381000"/>
                <wp:effectExtent l="11430" t="5080" r="13335" b="13970"/>
                <wp:wrapNone/>
                <wp:docPr id="2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D6EE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5B6DF2" w14:textId="77777777" w:rsidR="00DB3E93" w:rsidRPr="00BB21E5" w:rsidRDefault="00DB3E93" w:rsidP="00DB3E9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B21E5">
                              <w:rPr>
                                <w:rFonts w:ascii="Arial" w:hAnsi="Arial" w:cs="Arial"/>
                              </w:rPr>
                              <w:t>HDMI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6CFF57" id="AutoShape 21" o:spid="_x0000_s1045" style="position:absolute;left:0;text-align:left;margin-left:123.15pt;margin-top:-453.3pt;width:61.8pt;height:30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" fillcolor="#bdd6ee">
                <v:textbox>
                  <w:txbxContent>
                    <w:p w14:paraId="5F5B6DF2" w14:textId="77777777" w:rsidR="00DB3E93" w:rsidRPr="00BB21E5" w:rsidRDefault="00DB3E93" w:rsidP="00DB3E9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B21E5">
                        <w:rPr>
                          <w:rFonts w:ascii="Arial" w:hAnsi="Arial" w:cs="Arial"/>
                        </w:rPr>
                        <w:t>HDMI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D93490"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F8C7FC7" wp14:editId="67A378CE">
                <wp:simplePos x="0" y="0"/>
                <wp:positionH relativeFrom="column">
                  <wp:posOffset>464820</wp:posOffset>
                </wp:positionH>
                <wp:positionV relativeFrom="paragraph">
                  <wp:posOffset>-5762625</wp:posOffset>
                </wp:positionV>
                <wp:extent cx="784860" cy="381000"/>
                <wp:effectExtent l="7620" t="8890" r="7620" b="10160"/>
                <wp:wrapNone/>
                <wp:docPr id="1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D6EE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42E841" w14:textId="77777777" w:rsidR="00DB3E93" w:rsidRPr="00BB21E5" w:rsidRDefault="00DB3E93" w:rsidP="00DB3E9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B21E5">
                              <w:rPr>
                                <w:rFonts w:ascii="Arial" w:hAnsi="Arial" w:cs="Arial"/>
                              </w:rPr>
                              <w:t>HDMI1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8C7FC7" id="AutoShape 20" o:spid="_x0000_s1046" style="position:absolute;left:0;text-align:left;margin-left:36.6pt;margin-top:-453.75pt;width:61.8pt;height:30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" fillcolor="#bdd6ee">
                <v:textbox>
                  <w:txbxContent>
                    <w:p w14:paraId="7942E841" w14:textId="77777777" w:rsidR="00DB3E93" w:rsidRPr="00BB21E5" w:rsidRDefault="00DB3E93" w:rsidP="00DB3E9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B21E5">
                        <w:rPr>
                          <w:rFonts w:ascii="Arial" w:hAnsi="Arial" w:cs="Arial"/>
                        </w:rPr>
                        <w:t>HDMI1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A03852" w14:textId="7EE396FF" w:rsidR="00D87E59" w:rsidRDefault="00D87E59" w:rsidP="00D87E59">
      <w:pPr>
        <w:snapToGrid w:val="0"/>
        <w:jc w:val="both"/>
        <w:rPr>
          <w:rFonts w:eastAsia="標楷體"/>
          <w:b/>
          <w:bCs/>
          <w:sz w:val="28"/>
          <w:szCs w:val="28"/>
        </w:rPr>
      </w:pPr>
      <w:r w:rsidRPr="00D87E59">
        <w:rPr>
          <w:rFonts w:eastAsia="標楷體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0C6FBC0C" wp14:editId="5A8995F1">
                <wp:simplePos x="0" y="0"/>
                <wp:positionH relativeFrom="column">
                  <wp:posOffset>4587241</wp:posOffset>
                </wp:positionH>
                <wp:positionV relativeFrom="paragraph">
                  <wp:posOffset>4191635</wp:posOffset>
                </wp:positionV>
                <wp:extent cx="548640" cy="1404620"/>
                <wp:effectExtent l="0" t="0" r="22860" b="13970"/>
                <wp:wrapNone/>
                <wp:docPr id="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2220B" w14:textId="6C8F2062" w:rsidR="00D87E59" w:rsidRDefault="00D87E59">
                            <w:r>
                              <w:rPr>
                                <w:rFonts w:hint="eastAsia"/>
                              </w:rPr>
                              <w:t>鍵盤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6FBC0C" id="文字方塊 2" o:spid="_x0000_s1047" type="#_x0000_t202" style="position:absolute;left:0;text-align:left;margin-left:361.2pt;margin-top:330.05pt;width:43.2pt;height:110.6pt;z-index:251693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">
                <v:textbox style="mso-fit-shape-to-text:t">
                  <w:txbxContent>
                    <w:p w14:paraId="4F72220B" w14:textId="6C8F2062" w:rsidR="00D87E59" w:rsidRDefault="00D87E59">
                      <w:r>
                        <w:rPr>
                          <w:rFonts w:hint="eastAsia"/>
                        </w:rPr>
                        <w:t>鍵盤</w:t>
                      </w:r>
                    </w:p>
                  </w:txbxContent>
                </v:textbox>
              </v:shape>
            </w:pict>
          </mc:Fallback>
        </mc:AlternateContent>
      </w:r>
      <w:r w:rsidRPr="00D87E59">
        <w:rPr>
          <w:rFonts w:eastAsia="標楷體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58BBF85E" wp14:editId="6FDA6F6E">
                <wp:simplePos x="0" y="0"/>
                <wp:positionH relativeFrom="column">
                  <wp:posOffset>4427221</wp:posOffset>
                </wp:positionH>
                <wp:positionV relativeFrom="paragraph">
                  <wp:posOffset>2858135</wp:posOffset>
                </wp:positionV>
                <wp:extent cx="525780" cy="1404620"/>
                <wp:effectExtent l="0" t="0" r="26670" b="1397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8DD68" w14:textId="5B4AC694" w:rsidR="00D87E59" w:rsidRDefault="00D87E59">
                            <w:r>
                              <w:rPr>
                                <w:rFonts w:hint="eastAsia"/>
                              </w:rPr>
                              <w:t>滑鼠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BBF85E" id="_x0000_s1048" type="#_x0000_t202" style="position:absolute;left:0;text-align:left;margin-left:348.6pt;margin-top:225.05pt;width:41.4pt;height:110.6pt;z-index:251689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">
                <v:textbox style="mso-fit-shape-to-text:t">
                  <w:txbxContent>
                    <w:p w14:paraId="3D38DD68" w14:textId="5B4AC694" w:rsidR="00D87E59" w:rsidRDefault="00D87E59">
                      <w:r>
                        <w:rPr>
                          <w:rFonts w:hint="eastAsia"/>
                        </w:rPr>
                        <w:t>滑鼠</w:t>
                      </w:r>
                    </w:p>
                  </w:txbxContent>
                </v:textbox>
              </v:shape>
            </w:pict>
          </mc:Fallback>
        </mc:AlternateContent>
      </w:r>
      <w:r w:rsidRPr="00D87E59">
        <w:rPr>
          <w:rFonts w:eastAsia="標楷體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19FCCD91" wp14:editId="04A29625">
                <wp:simplePos x="0" y="0"/>
                <wp:positionH relativeFrom="column">
                  <wp:posOffset>3901440</wp:posOffset>
                </wp:positionH>
                <wp:positionV relativeFrom="paragraph">
                  <wp:posOffset>6111875</wp:posOffset>
                </wp:positionV>
                <wp:extent cx="892800" cy="1404620"/>
                <wp:effectExtent l="0" t="0" r="22225" b="1397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D7F71" w14:textId="21CAD6EF" w:rsidR="00D87E59" w:rsidRDefault="00D87E59">
                            <w:r>
                              <w:rPr>
                                <w:rFonts w:hint="eastAsia"/>
                              </w:rPr>
                              <w:t>電腦主機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FCCD91" id="_x0000_s1049" type="#_x0000_t202" style="position:absolute;left:0;text-align:left;margin-left:307.2pt;margin-top:481.25pt;width:70.3pt;height:110.6pt;z-index:251687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">
                <v:textbox style="mso-fit-shape-to-text:t">
                  <w:txbxContent>
                    <w:p w14:paraId="36BD7F71" w14:textId="21CAD6EF" w:rsidR="00D87E59" w:rsidRDefault="00D87E59">
                      <w:r>
                        <w:rPr>
                          <w:rFonts w:hint="eastAsia"/>
                        </w:rPr>
                        <w:t>電腦主機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C9BFE1B" wp14:editId="47EE8A70">
                <wp:simplePos x="0" y="0"/>
                <wp:positionH relativeFrom="column">
                  <wp:posOffset>3627120</wp:posOffset>
                </wp:positionH>
                <wp:positionV relativeFrom="paragraph">
                  <wp:posOffset>6296025</wp:posOffset>
                </wp:positionV>
                <wp:extent cx="236220" cy="0"/>
                <wp:effectExtent l="38100" t="76200" r="0" b="95250"/>
                <wp:wrapNone/>
                <wp:docPr id="59" name="直線單箭頭接點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22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3F047" id="直線單箭頭接點 59" o:spid="_x0000_s1026" type="#_x0000_t32" style="position:absolute;margin-left:285.6pt;margin-top:495.75pt;width:18.6pt;height:0;flip:x y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eastAsia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758625E" wp14:editId="62570806">
                <wp:simplePos x="0" y="0"/>
                <wp:positionH relativeFrom="column">
                  <wp:posOffset>4328160</wp:posOffset>
                </wp:positionH>
                <wp:positionV relativeFrom="paragraph">
                  <wp:posOffset>4412615</wp:posOffset>
                </wp:positionV>
                <wp:extent cx="236220" cy="0"/>
                <wp:effectExtent l="38100" t="76200" r="0" b="95250"/>
                <wp:wrapNone/>
                <wp:docPr id="58" name="直線單箭頭接點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22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EA97A" id="直線單箭頭接點 58" o:spid="_x0000_s1026" type="#_x0000_t32" style="position:absolute;margin-left:340.8pt;margin-top:347.45pt;width:18.6pt;height:0;flip:x y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eastAsia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5D77433" wp14:editId="2CD8075A">
                <wp:simplePos x="0" y="0"/>
                <wp:positionH relativeFrom="column">
                  <wp:posOffset>4198620</wp:posOffset>
                </wp:positionH>
                <wp:positionV relativeFrom="paragraph">
                  <wp:posOffset>3033395</wp:posOffset>
                </wp:positionV>
                <wp:extent cx="236220" cy="0"/>
                <wp:effectExtent l="38100" t="76200" r="0" b="95250"/>
                <wp:wrapNone/>
                <wp:docPr id="57" name="直線單箭頭接點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22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BF7A7" id="直線單箭頭接點 57" o:spid="_x0000_s1026" type="#_x0000_t32" style="position:absolute;margin-left:330.6pt;margin-top:238.85pt;width:18.6pt;height:0;flip:x y;z-index:2516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eastAsia="標楷體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2499935" wp14:editId="7F001C77">
                <wp:simplePos x="0" y="0"/>
                <wp:positionH relativeFrom="column">
                  <wp:posOffset>3962400</wp:posOffset>
                </wp:positionH>
                <wp:positionV relativeFrom="paragraph">
                  <wp:posOffset>1006475</wp:posOffset>
                </wp:positionV>
                <wp:extent cx="236220" cy="0"/>
                <wp:effectExtent l="38100" t="76200" r="0" b="95250"/>
                <wp:wrapNone/>
                <wp:docPr id="56" name="直線單箭頭接點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22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366B5" id="直線單箭頭接點 56" o:spid="_x0000_s1026" type="#_x0000_t32" style="position:absolute;margin-left:312pt;margin-top:79.25pt;width:18.6pt;height:0;flip:x y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" strokecolor="black [3200]" strokeweight="1.5pt">
                <v:stroke endarrow="block" joinstyle="miter"/>
              </v:shape>
            </w:pict>
          </mc:Fallback>
        </mc:AlternateContent>
      </w:r>
      <w:r w:rsidRPr="00D87E59">
        <w:rPr>
          <w:rFonts w:eastAsia="標楷體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29771520" wp14:editId="5596A51F">
                <wp:simplePos x="0" y="0"/>
                <wp:positionH relativeFrom="column">
                  <wp:posOffset>4221480</wp:posOffset>
                </wp:positionH>
                <wp:positionV relativeFrom="paragraph">
                  <wp:posOffset>823595</wp:posOffset>
                </wp:positionV>
                <wp:extent cx="892800" cy="1404620"/>
                <wp:effectExtent l="0" t="0" r="22225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37AA7" w14:textId="1D550DCB" w:rsidR="00D87E59" w:rsidRDefault="00D87E59">
                            <w:r>
                              <w:rPr>
                                <w:rFonts w:hint="eastAsia"/>
                              </w:rPr>
                              <w:t>電腦螢幕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771520" id="_x0000_s1050" type="#_x0000_t202" style="position:absolute;left:0;text-align:left;margin-left:332.4pt;margin-top:64.85pt;width:70.3pt;height:110.6pt;z-index:251685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">
                <v:textbox style="mso-fit-shape-to-text:t">
                  <w:txbxContent>
                    <w:p w14:paraId="03137AA7" w14:textId="1D550DCB" w:rsidR="00D87E59" w:rsidRDefault="00D87E59">
                      <w:r>
                        <w:rPr>
                          <w:rFonts w:hint="eastAsia"/>
                        </w:rPr>
                        <w:t>電腦螢幕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b/>
          <w:bCs/>
          <w:noProof/>
          <w:sz w:val="28"/>
          <w:szCs w:val="28"/>
        </w:rPr>
        <w:drawing>
          <wp:inline distT="0" distB="0" distL="0" distR="0" wp14:anchorId="367738E0" wp14:editId="0F497DAB">
            <wp:extent cx="6285600" cy="8380800"/>
            <wp:effectExtent l="0" t="0" r="1270" b="127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600" cy="83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EE85D" w14:textId="77777777" w:rsidR="00D87E59" w:rsidRDefault="00D87E59" w:rsidP="007A5D28">
      <w:pPr>
        <w:snapToGrid w:val="0"/>
        <w:spacing w:line="400" w:lineRule="exact"/>
        <w:jc w:val="both"/>
        <w:rPr>
          <w:rFonts w:eastAsia="標楷體"/>
          <w:b/>
          <w:bCs/>
          <w:sz w:val="28"/>
          <w:szCs w:val="28"/>
        </w:rPr>
      </w:pPr>
    </w:p>
    <w:p w14:paraId="3C299359" w14:textId="1FC49C23" w:rsidR="00D87E59" w:rsidRDefault="00D87E59" w:rsidP="007A5D28">
      <w:pPr>
        <w:snapToGrid w:val="0"/>
        <w:spacing w:line="400" w:lineRule="exact"/>
        <w:jc w:val="both"/>
        <w:rPr>
          <w:rFonts w:eastAsia="標楷體"/>
          <w:b/>
          <w:bCs/>
          <w:sz w:val="28"/>
          <w:szCs w:val="28"/>
        </w:rPr>
      </w:pPr>
    </w:p>
    <w:p w14:paraId="73A2B07B" w14:textId="5C10E114" w:rsidR="00D87E59" w:rsidRDefault="00D87E59" w:rsidP="007A5D28">
      <w:pPr>
        <w:snapToGrid w:val="0"/>
        <w:spacing w:line="400" w:lineRule="exact"/>
        <w:jc w:val="both"/>
        <w:rPr>
          <w:rFonts w:eastAsia="標楷體"/>
          <w:b/>
          <w:bCs/>
          <w:sz w:val="28"/>
          <w:szCs w:val="28"/>
        </w:rPr>
      </w:pPr>
    </w:p>
    <w:p w14:paraId="522D6F2A" w14:textId="636E99AA" w:rsidR="00D87E59" w:rsidRDefault="00D87E59" w:rsidP="007A5D28">
      <w:pPr>
        <w:snapToGrid w:val="0"/>
        <w:spacing w:line="400" w:lineRule="exact"/>
        <w:jc w:val="both"/>
        <w:rPr>
          <w:rFonts w:eastAsia="標楷體"/>
          <w:b/>
          <w:bCs/>
          <w:sz w:val="28"/>
          <w:szCs w:val="28"/>
        </w:rPr>
      </w:pPr>
    </w:p>
    <w:p w14:paraId="2246B145" w14:textId="77777777" w:rsidR="00B55049" w:rsidRPr="00110E43" w:rsidRDefault="00B55049" w:rsidP="00B55049">
      <w:pPr>
        <w:snapToGrid w:val="0"/>
        <w:spacing w:line="400" w:lineRule="exact"/>
        <w:jc w:val="both"/>
        <w:rPr>
          <w:rFonts w:eastAsia="標楷體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0665B2F" wp14:editId="31C50034">
                <wp:simplePos x="0" y="0"/>
                <wp:positionH relativeFrom="column">
                  <wp:posOffset>3550920</wp:posOffset>
                </wp:positionH>
                <wp:positionV relativeFrom="paragraph">
                  <wp:posOffset>3229610</wp:posOffset>
                </wp:positionV>
                <wp:extent cx="1562100" cy="457200"/>
                <wp:effectExtent l="0" t="0" r="1905" b="0"/>
                <wp:wrapNone/>
                <wp:docPr id="18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7C9356" w14:textId="77777777" w:rsidR="00B55049" w:rsidRPr="00BA34F0" w:rsidRDefault="00B55049" w:rsidP="00B55049">
                            <w:pPr>
                              <w:rPr>
                                <w:rFonts w:ascii="標楷體" w:eastAsia="標楷體" w:hAnsi="標楷體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BA34F0">
                              <w:rPr>
                                <w:rFonts w:ascii="標楷體" w:eastAsia="標楷體" w:hAnsi="標楷體" w:hint="eastAsia"/>
                                <w:color w:val="FFFFFF"/>
                                <w:sz w:val="36"/>
                                <w:szCs w:val="36"/>
                              </w:rPr>
                              <w:t>音量大小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65B2F" id="Text Box 127" o:spid="_x0000_s1051" type="#_x0000_t202" style="position:absolute;left:0;text-align:left;margin-left:279.6pt;margin-top:254.3pt;width:123pt;height:36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" filled="f" stroked="f">
                <v:textbox>
                  <w:txbxContent>
                    <w:p w14:paraId="567C9356" w14:textId="77777777" w:rsidR="00B55049" w:rsidRPr="00BA34F0" w:rsidRDefault="00B55049" w:rsidP="00B55049">
                      <w:pPr>
                        <w:rPr>
                          <w:rFonts w:ascii="標楷體" w:eastAsia="標楷體" w:hAnsi="標楷體"/>
                          <w:color w:val="FFFFFF"/>
                          <w:sz w:val="36"/>
                          <w:szCs w:val="36"/>
                        </w:rPr>
                      </w:pPr>
                      <w:r w:rsidRPr="00BA34F0">
                        <w:rPr>
                          <w:rFonts w:ascii="標楷體" w:eastAsia="標楷體" w:hAnsi="標楷體" w:hint="eastAsia"/>
                          <w:color w:val="FFFFFF"/>
                          <w:sz w:val="36"/>
                          <w:szCs w:val="36"/>
                        </w:rPr>
                        <w:t>音量大小</w:t>
                      </w:r>
                    </w:p>
                  </w:txbxContent>
                </v:textbox>
              </v:shape>
            </w:pict>
          </mc:Fallback>
        </mc:AlternateContent>
      </w:r>
      <w:r w:rsidRPr="00110E43">
        <w:rPr>
          <w:rFonts w:eastAsia="標楷體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DA59478" wp14:editId="043DA7AC">
                <wp:simplePos x="0" y="0"/>
                <wp:positionH relativeFrom="column">
                  <wp:posOffset>2019300</wp:posOffset>
                </wp:positionH>
                <wp:positionV relativeFrom="paragraph">
                  <wp:posOffset>3321050</wp:posOffset>
                </wp:positionV>
                <wp:extent cx="1562100" cy="457200"/>
                <wp:effectExtent l="0" t="0" r="0" b="3810"/>
                <wp:wrapNone/>
                <wp:docPr id="1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2D37A4" w14:textId="77777777" w:rsidR="00B55049" w:rsidRPr="00BA34F0" w:rsidRDefault="00B55049" w:rsidP="00B55049">
                            <w:pPr>
                              <w:rPr>
                                <w:rFonts w:ascii="標楷體" w:eastAsia="標楷體" w:hAnsi="標楷體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BA34F0">
                              <w:rPr>
                                <w:rFonts w:ascii="標楷體" w:eastAsia="標楷體" w:hAnsi="標楷體" w:hint="eastAsia"/>
                                <w:color w:val="FFFFFF"/>
                                <w:sz w:val="36"/>
                                <w:szCs w:val="36"/>
                              </w:rPr>
                              <w:t>投影機開關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59478" id="Text Box 93" o:spid="_x0000_s1052" type="#_x0000_t202" style="position:absolute;left:0;text-align:left;margin-left:159pt;margin-top:261.5pt;width:123pt;height:3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" filled="f" stroked="f">
                <v:textbox>
                  <w:txbxContent>
                    <w:p w14:paraId="042D37A4" w14:textId="77777777" w:rsidR="00B55049" w:rsidRPr="00BA34F0" w:rsidRDefault="00B55049" w:rsidP="00B55049">
                      <w:pPr>
                        <w:rPr>
                          <w:rFonts w:ascii="標楷體" w:eastAsia="標楷體" w:hAnsi="標楷體"/>
                          <w:color w:val="FFFFFF"/>
                          <w:sz w:val="36"/>
                          <w:szCs w:val="36"/>
                        </w:rPr>
                      </w:pPr>
                      <w:r w:rsidRPr="00BA34F0">
                        <w:rPr>
                          <w:rFonts w:ascii="標楷體" w:eastAsia="標楷體" w:hAnsi="標楷體" w:hint="eastAsia"/>
                          <w:color w:val="FFFFFF"/>
                          <w:sz w:val="36"/>
                          <w:szCs w:val="36"/>
                        </w:rPr>
                        <w:t>投影機開關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784" behindDoc="0" locked="0" layoutInCell="1" allowOverlap="1" wp14:anchorId="4C563080" wp14:editId="218F6F20">
            <wp:simplePos x="0" y="0"/>
            <wp:positionH relativeFrom="column">
              <wp:posOffset>7620</wp:posOffset>
            </wp:positionH>
            <wp:positionV relativeFrom="paragraph">
              <wp:posOffset>332105</wp:posOffset>
            </wp:positionV>
            <wp:extent cx="5455920" cy="3573780"/>
            <wp:effectExtent l="0" t="0" r="0" b="0"/>
            <wp:wrapTopAndBottom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" t="14886" r="9952" b="9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E43">
        <w:rPr>
          <w:rFonts w:eastAsia="標楷體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6A6E330" wp14:editId="1B6663A2">
                <wp:simplePos x="0" y="0"/>
                <wp:positionH relativeFrom="column">
                  <wp:posOffset>2049780</wp:posOffset>
                </wp:positionH>
                <wp:positionV relativeFrom="paragraph">
                  <wp:posOffset>1865630</wp:posOffset>
                </wp:positionV>
                <wp:extent cx="1127760" cy="312420"/>
                <wp:effectExtent l="1905" t="0" r="3810" b="3810"/>
                <wp:wrapNone/>
                <wp:docPr id="1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BC498C" w14:textId="77777777" w:rsidR="00B55049" w:rsidRPr="00BA34F0" w:rsidRDefault="00B55049" w:rsidP="00B55049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FFFF"/>
                              </w:rPr>
                            </w:pPr>
                            <w:r w:rsidRPr="00BA34F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FFFF"/>
                              </w:rPr>
                              <w:t>講桌內置電腦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6E330" id="Text Box 96" o:spid="_x0000_s1053" type="#_x0000_t202" style="position:absolute;left:0;text-align:left;margin-left:161.4pt;margin-top:146.9pt;width:88.8pt;height:24.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" filled="f" stroked="f">
                <v:textbox>
                  <w:txbxContent>
                    <w:p w14:paraId="55BC498C" w14:textId="77777777" w:rsidR="00B55049" w:rsidRPr="00BA34F0" w:rsidRDefault="00B55049" w:rsidP="00B55049">
                      <w:pPr>
                        <w:rPr>
                          <w:rFonts w:ascii="標楷體" w:eastAsia="標楷體" w:hAnsi="標楷體"/>
                          <w:b/>
                          <w:bCs/>
                          <w:color w:val="FFFFFF"/>
                        </w:rPr>
                      </w:pPr>
                      <w:r w:rsidRPr="00BA34F0">
                        <w:rPr>
                          <w:rFonts w:ascii="標楷體" w:eastAsia="標楷體" w:hAnsi="標楷體" w:hint="eastAsia"/>
                          <w:b/>
                          <w:bCs/>
                          <w:color w:val="FFFFFF"/>
                        </w:rPr>
                        <w:t>講桌內置電腦</w:t>
                      </w:r>
                    </w:p>
                  </w:txbxContent>
                </v:textbox>
              </v:shape>
            </w:pict>
          </mc:Fallback>
        </mc:AlternateContent>
      </w:r>
      <w:r w:rsidRPr="00110E43">
        <w:rPr>
          <w:rFonts w:eastAsia="標楷體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209045C" wp14:editId="6EF91456">
                <wp:simplePos x="0" y="0"/>
                <wp:positionH relativeFrom="column">
                  <wp:posOffset>4282440</wp:posOffset>
                </wp:positionH>
                <wp:positionV relativeFrom="paragraph">
                  <wp:posOffset>1865630</wp:posOffset>
                </wp:positionV>
                <wp:extent cx="1059180" cy="312420"/>
                <wp:effectExtent l="0" t="0" r="1905" b="3810"/>
                <wp:wrapNone/>
                <wp:docPr id="1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5E57D4" w14:textId="77777777" w:rsidR="00B55049" w:rsidRPr="00BA34F0" w:rsidRDefault="00B55049" w:rsidP="00B55049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FFFF"/>
                              </w:rPr>
                            </w:pPr>
                            <w:r w:rsidRPr="00BA34F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FFFF"/>
                              </w:rPr>
                              <w:t>A</w:t>
                            </w:r>
                            <w:r w:rsidRPr="00BA34F0">
                              <w:rPr>
                                <w:rFonts w:ascii="標楷體" w:eastAsia="標楷體" w:hAnsi="標楷體"/>
                                <w:b/>
                                <w:bCs/>
                                <w:color w:val="FFFFFF"/>
                              </w:rPr>
                              <w:t>pple TV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9045C" id="Text Box 97" o:spid="_x0000_s1054" type="#_x0000_t202" style="position:absolute;left:0;text-align:left;margin-left:337.2pt;margin-top:146.9pt;width:83.4pt;height:24.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" filled="f" stroked="f">
                <v:textbox>
                  <w:txbxContent>
                    <w:p w14:paraId="335E57D4" w14:textId="77777777" w:rsidR="00B55049" w:rsidRPr="00BA34F0" w:rsidRDefault="00B55049" w:rsidP="00B55049">
                      <w:pPr>
                        <w:rPr>
                          <w:rFonts w:ascii="標楷體" w:eastAsia="標楷體" w:hAnsi="標楷體"/>
                          <w:b/>
                          <w:bCs/>
                          <w:color w:val="FFFFFF"/>
                        </w:rPr>
                      </w:pPr>
                      <w:r w:rsidRPr="00BA34F0">
                        <w:rPr>
                          <w:rFonts w:ascii="標楷體" w:eastAsia="標楷體" w:hAnsi="標楷體" w:hint="eastAsia"/>
                          <w:b/>
                          <w:bCs/>
                          <w:color w:val="FFFFFF"/>
                        </w:rPr>
                        <w:t>A</w:t>
                      </w:r>
                      <w:r w:rsidRPr="00BA34F0">
                        <w:rPr>
                          <w:rFonts w:ascii="標楷體" w:eastAsia="標楷體" w:hAnsi="標楷體"/>
                          <w:b/>
                          <w:bCs/>
                          <w:color w:val="FFFFFF"/>
                        </w:rPr>
                        <w:t>pple TV</w:t>
                      </w:r>
                    </w:p>
                  </w:txbxContent>
                </v:textbox>
              </v:shape>
            </w:pict>
          </mc:Fallback>
        </mc:AlternateContent>
      </w:r>
      <w:r w:rsidRPr="00110E43">
        <w:rPr>
          <w:rFonts w:eastAsia="標楷體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8E1C0E" wp14:editId="3AD725D2">
                <wp:simplePos x="0" y="0"/>
                <wp:positionH relativeFrom="column">
                  <wp:posOffset>3124200</wp:posOffset>
                </wp:positionH>
                <wp:positionV relativeFrom="paragraph">
                  <wp:posOffset>1865630</wp:posOffset>
                </wp:positionV>
                <wp:extent cx="1219200" cy="312420"/>
                <wp:effectExtent l="0" t="0" r="0" b="3810"/>
                <wp:wrapNone/>
                <wp:docPr id="1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5C1CEF" w14:textId="77777777" w:rsidR="00B55049" w:rsidRPr="00BA34F0" w:rsidRDefault="00B55049" w:rsidP="00B55049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FFFF"/>
                              </w:rPr>
                            </w:pPr>
                            <w:r w:rsidRPr="00BA34F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FFFF"/>
                              </w:rPr>
                              <w:t>講桌外接H</w:t>
                            </w:r>
                            <w:r w:rsidRPr="00BA34F0">
                              <w:rPr>
                                <w:rFonts w:ascii="標楷體" w:eastAsia="標楷體" w:hAnsi="標楷體"/>
                                <w:b/>
                                <w:bCs/>
                                <w:color w:val="FFFFFF"/>
                              </w:rPr>
                              <w:t>DMI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E1C0E" id="Text Box 98" o:spid="_x0000_s1055" type="#_x0000_t202" style="position:absolute;left:0;text-align:left;margin-left:246pt;margin-top:146.9pt;width:96pt;height:24.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" filled="f" stroked="f">
                <v:textbox>
                  <w:txbxContent>
                    <w:p w14:paraId="455C1CEF" w14:textId="77777777" w:rsidR="00B55049" w:rsidRPr="00BA34F0" w:rsidRDefault="00B55049" w:rsidP="00B55049">
                      <w:pPr>
                        <w:rPr>
                          <w:rFonts w:ascii="標楷體" w:eastAsia="標楷體" w:hAnsi="標楷體"/>
                          <w:b/>
                          <w:bCs/>
                          <w:color w:val="FFFFFF"/>
                        </w:rPr>
                      </w:pPr>
                      <w:r w:rsidRPr="00BA34F0">
                        <w:rPr>
                          <w:rFonts w:ascii="標楷體" w:eastAsia="標楷體" w:hAnsi="標楷體" w:hint="eastAsia"/>
                          <w:b/>
                          <w:bCs/>
                          <w:color w:val="FFFFFF"/>
                        </w:rPr>
                        <w:t>講桌外接H</w:t>
                      </w:r>
                      <w:r w:rsidRPr="00BA34F0">
                        <w:rPr>
                          <w:rFonts w:ascii="標楷體" w:eastAsia="標楷體" w:hAnsi="標楷體"/>
                          <w:b/>
                          <w:bCs/>
                          <w:color w:val="FFFFFF"/>
                        </w:rPr>
                        <w:t>DMI</w:t>
                      </w:r>
                    </w:p>
                  </w:txbxContent>
                </v:textbox>
              </v:shape>
            </w:pict>
          </mc:Fallback>
        </mc:AlternateContent>
      </w:r>
      <w:r w:rsidRPr="00110E43">
        <w:rPr>
          <w:rFonts w:eastAsia="標楷體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AD2AFDF" wp14:editId="2FB1DBE6">
                <wp:simplePos x="0" y="0"/>
                <wp:positionH relativeFrom="column">
                  <wp:posOffset>3238500</wp:posOffset>
                </wp:positionH>
                <wp:positionV relativeFrom="paragraph">
                  <wp:posOffset>875030</wp:posOffset>
                </wp:positionV>
                <wp:extent cx="1562100" cy="457200"/>
                <wp:effectExtent l="0" t="0" r="0" b="1905"/>
                <wp:wrapNone/>
                <wp:docPr id="1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CECA26" w14:textId="77777777" w:rsidR="00B55049" w:rsidRPr="00BA34F0" w:rsidRDefault="00B55049" w:rsidP="00B55049">
                            <w:pPr>
                              <w:rPr>
                                <w:rFonts w:ascii="標楷體" w:eastAsia="標楷體" w:hAnsi="標楷體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BA34F0">
                              <w:rPr>
                                <w:rFonts w:ascii="標楷體" w:eastAsia="標楷體" w:hAnsi="標楷體" w:hint="eastAsia"/>
                                <w:color w:val="FFFFFF"/>
                                <w:sz w:val="36"/>
                                <w:szCs w:val="36"/>
                              </w:rPr>
                              <w:t>訊號源切換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2AFDF" id="Text Box 95" o:spid="_x0000_s1056" type="#_x0000_t202" style="position:absolute;left:0;text-align:left;margin-left:255pt;margin-top:68.9pt;width:123pt;height:36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" filled="f" stroked="f">
                <v:textbox>
                  <w:txbxContent>
                    <w:p w14:paraId="79CECA26" w14:textId="77777777" w:rsidR="00B55049" w:rsidRPr="00BA34F0" w:rsidRDefault="00B55049" w:rsidP="00B55049">
                      <w:pPr>
                        <w:rPr>
                          <w:rFonts w:ascii="標楷體" w:eastAsia="標楷體" w:hAnsi="標楷體"/>
                          <w:color w:val="FFFFFF"/>
                          <w:sz w:val="36"/>
                          <w:szCs w:val="36"/>
                        </w:rPr>
                      </w:pPr>
                      <w:r w:rsidRPr="00BA34F0">
                        <w:rPr>
                          <w:rFonts w:ascii="標楷體" w:eastAsia="標楷體" w:hAnsi="標楷體" w:hint="eastAsia"/>
                          <w:color w:val="FFFFFF"/>
                          <w:sz w:val="36"/>
                          <w:szCs w:val="36"/>
                        </w:rPr>
                        <w:t>訊號源切換</w:t>
                      </w:r>
                    </w:p>
                  </w:txbxContent>
                </v:textbox>
              </v:shape>
            </w:pict>
          </mc:Fallback>
        </mc:AlternateContent>
      </w:r>
      <w:r w:rsidRPr="00110E43">
        <w:rPr>
          <w:rFonts w:eastAsia="標楷體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54DD0F5" wp14:editId="25562F02">
                <wp:simplePos x="0" y="0"/>
                <wp:positionH relativeFrom="column">
                  <wp:posOffset>2301240</wp:posOffset>
                </wp:positionH>
                <wp:positionV relativeFrom="paragraph">
                  <wp:posOffset>1309370</wp:posOffset>
                </wp:positionV>
                <wp:extent cx="2697480" cy="579120"/>
                <wp:effectExtent l="24765" t="22860" r="20955" b="26670"/>
                <wp:wrapNone/>
                <wp:docPr id="1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579120"/>
                        </a:xfrm>
                        <a:prstGeom prst="rect">
                          <a:avLst/>
                        </a:prstGeom>
                        <a:noFill/>
                        <a:ln w="38100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EC27A" id="Rectangle 94" o:spid="_x0000_s1026" style="position:absolute;margin-left:181.2pt;margin-top:103.1pt;width:212.4pt;height:45.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" filled="f" strokecolor="white" strokeweight="3pt"/>
            </w:pict>
          </mc:Fallback>
        </mc:AlternateContent>
      </w:r>
      <w:r w:rsidRPr="00110E43">
        <w:rPr>
          <w:rFonts w:eastAsia="標楷體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65617B2" wp14:editId="5FD7FBCD">
                <wp:simplePos x="0" y="0"/>
                <wp:positionH relativeFrom="column">
                  <wp:posOffset>495300</wp:posOffset>
                </wp:positionH>
                <wp:positionV relativeFrom="paragraph">
                  <wp:posOffset>1781810</wp:posOffset>
                </wp:positionV>
                <wp:extent cx="1043940" cy="1706880"/>
                <wp:effectExtent l="19050" t="19050" r="22860" b="26670"/>
                <wp:wrapNone/>
                <wp:docPr id="1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1706880"/>
                        </a:xfrm>
                        <a:prstGeom prst="rect">
                          <a:avLst/>
                        </a:prstGeom>
                        <a:noFill/>
                        <a:ln w="38100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97C3B" id="Rectangle 87" o:spid="_x0000_s1026" style="position:absolute;margin-left:39pt;margin-top:140.3pt;width:82.2pt;height:134.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" filled="f" strokecolor="white" strokeweight="3pt"/>
            </w:pict>
          </mc:Fallback>
        </mc:AlternateContent>
      </w:r>
      <w:r w:rsidRPr="00110E43">
        <w:rPr>
          <w:rFonts w:eastAsia="標楷體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BE3D64A" wp14:editId="6EA0C785">
                <wp:simplePos x="0" y="0"/>
                <wp:positionH relativeFrom="column">
                  <wp:posOffset>30480</wp:posOffset>
                </wp:positionH>
                <wp:positionV relativeFrom="paragraph">
                  <wp:posOffset>1957070</wp:posOffset>
                </wp:positionV>
                <wp:extent cx="609600" cy="1264920"/>
                <wp:effectExtent l="1905" t="3810" r="0" b="0"/>
                <wp:wrapNone/>
                <wp:docPr id="1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2DFF08" w14:textId="77777777" w:rsidR="00B55049" w:rsidRPr="00BA34F0" w:rsidRDefault="00B55049" w:rsidP="00B55049">
                            <w:pPr>
                              <w:rPr>
                                <w:rFonts w:ascii="標楷體" w:eastAsia="標楷體" w:hAnsi="標楷體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BA34F0">
                              <w:rPr>
                                <w:rFonts w:ascii="標楷體" w:eastAsia="標楷體" w:hAnsi="標楷體" w:hint="eastAsia"/>
                                <w:color w:val="FFFFFF"/>
                                <w:sz w:val="36"/>
                                <w:szCs w:val="36"/>
                              </w:rPr>
                              <w:t>布幕升降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3D64A" id="Text Box 88" o:spid="_x0000_s1057" type="#_x0000_t202" style="position:absolute;left:0;text-align:left;margin-left:2.4pt;margin-top:154.1pt;width:48pt;height:99.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" filled="f" stroked="f">
                <v:textbox style="layout-flow:vertical-ideographic">
                  <w:txbxContent>
                    <w:p w14:paraId="0D2DFF08" w14:textId="77777777" w:rsidR="00B55049" w:rsidRPr="00BA34F0" w:rsidRDefault="00B55049" w:rsidP="00B55049">
                      <w:pPr>
                        <w:rPr>
                          <w:rFonts w:ascii="標楷體" w:eastAsia="標楷體" w:hAnsi="標楷體"/>
                          <w:color w:val="FFFFFF"/>
                          <w:sz w:val="36"/>
                          <w:szCs w:val="36"/>
                        </w:rPr>
                      </w:pPr>
                      <w:r w:rsidRPr="00BA34F0">
                        <w:rPr>
                          <w:rFonts w:ascii="標楷體" w:eastAsia="標楷體" w:hAnsi="標楷體" w:hint="eastAsia"/>
                          <w:color w:val="FFFFFF"/>
                          <w:sz w:val="36"/>
                          <w:szCs w:val="36"/>
                        </w:rPr>
                        <w:t>布幕升降</w:t>
                      </w:r>
                    </w:p>
                  </w:txbxContent>
                </v:textbox>
              </v:shape>
            </w:pict>
          </mc:Fallback>
        </mc:AlternateContent>
      </w:r>
      <w:r w:rsidRPr="00110E43">
        <w:rPr>
          <w:rFonts w:eastAsia="標楷體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9133639" wp14:editId="6113FAC0">
                <wp:simplePos x="0" y="0"/>
                <wp:positionH relativeFrom="column">
                  <wp:posOffset>2331720</wp:posOffset>
                </wp:positionH>
                <wp:positionV relativeFrom="paragraph">
                  <wp:posOffset>2315210</wp:posOffset>
                </wp:positionV>
                <wp:extent cx="906780" cy="1120140"/>
                <wp:effectExtent l="26670" t="19050" r="19050" b="22860"/>
                <wp:wrapNone/>
                <wp:docPr id="9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780" cy="1120140"/>
                        </a:xfrm>
                        <a:prstGeom prst="rect">
                          <a:avLst/>
                        </a:prstGeom>
                        <a:noFill/>
                        <a:ln w="38100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1B139" id="Rectangle 92" o:spid="_x0000_s1026" style="position:absolute;margin-left:183.6pt;margin-top:182.3pt;width:71.4pt;height:88.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" filled="f" strokecolor="white" strokeweight="3pt"/>
            </w:pict>
          </mc:Fallback>
        </mc:AlternateContent>
      </w:r>
      <w:r w:rsidRPr="00110E43">
        <w:rPr>
          <w:rFonts w:eastAsia="標楷體" w:hint="eastAsia"/>
          <w:b/>
          <w:bCs/>
          <w:sz w:val="28"/>
          <w:szCs w:val="28"/>
        </w:rPr>
        <w:t>數位講桌操作面板</w:t>
      </w:r>
    </w:p>
    <w:p w14:paraId="0D0B5F43" w14:textId="77777777" w:rsidR="00B55049" w:rsidRDefault="00B55049" w:rsidP="00B55049">
      <w:pPr>
        <w:snapToGrid w:val="0"/>
        <w:spacing w:line="400" w:lineRule="exact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註</w:t>
      </w:r>
      <w:proofErr w:type="gramEnd"/>
      <w:r>
        <w:rPr>
          <w:rFonts w:eastAsia="標楷體" w:hint="eastAsia"/>
          <w:sz w:val="28"/>
          <w:szCs w:val="28"/>
        </w:rPr>
        <w:t>：</w:t>
      </w:r>
      <w:r>
        <w:rPr>
          <w:rFonts w:eastAsia="標楷體" w:hint="eastAsia"/>
          <w:sz w:val="28"/>
          <w:szCs w:val="28"/>
        </w:rPr>
        <w:t>A</w:t>
      </w:r>
      <w:r>
        <w:rPr>
          <w:rFonts w:eastAsia="標楷體"/>
          <w:sz w:val="28"/>
          <w:szCs w:val="28"/>
        </w:rPr>
        <w:t>pple TV</w:t>
      </w:r>
      <w:r>
        <w:rPr>
          <w:rFonts w:eastAsia="標楷體" w:hint="eastAsia"/>
          <w:sz w:val="28"/>
          <w:szCs w:val="28"/>
        </w:rPr>
        <w:t>為預留擴充埠，數位</w:t>
      </w:r>
      <w:proofErr w:type="gramStart"/>
      <w:r>
        <w:rPr>
          <w:rFonts w:eastAsia="標楷體" w:hint="eastAsia"/>
          <w:sz w:val="28"/>
          <w:szCs w:val="28"/>
        </w:rPr>
        <w:t>講桌暫無</w:t>
      </w:r>
      <w:proofErr w:type="gramEnd"/>
      <w:r>
        <w:rPr>
          <w:rFonts w:eastAsia="標楷體" w:hint="eastAsia"/>
          <w:sz w:val="28"/>
          <w:szCs w:val="28"/>
        </w:rPr>
        <w:t>此功能。</w:t>
      </w:r>
    </w:p>
    <w:p w14:paraId="085253DA" w14:textId="77777777" w:rsidR="00B55049" w:rsidRDefault="00B55049" w:rsidP="00B55049">
      <w:pPr>
        <w:snapToGrid w:val="0"/>
        <w:spacing w:line="400" w:lineRule="exact"/>
        <w:jc w:val="both"/>
        <w:rPr>
          <w:rFonts w:eastAsia="標楷體"/>
          <w:sz w:val="28"/>
          <w:szCs w:val="28"/>
        </w:rPr>
      </w:pPr>
    </w:p>
    <w:p w14:paraId="596782BF" w14:textId="77777777" w:rsidR="00B55049" w:rsidRPr="00DD03F5" w:rsidRDefault="00B55049" w:rsidP="00B55049">
      <w:pPr>
        <w:snapToGrid w:val="0"/>
        <w:spacing w:line="400" w:lineRule="exact"/>
        <w:jc w:val="both"/>
        <w:rPr>
          <w:rFonts w:eastAsia="標楷體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68793FB" wp14:editId="2A44E42B">
                <wp:simplePos x="0" y="0"/>
                <wp:positionH relativeFrom="column">
                  <wp:posOffset>3268980</wp:posOffset>
                </wp:positionH>
                <wp:positionV relativeFrom="paragraph">
                  <wp:posOffset>857885</wp:posOffset>
                </wp:positionV>
                <wp:extent cx="388620" cy="1236345"/>
                <wp:effectExtent l="1905" t="3810" r="0" b="0"/>
                <wp:wrapNone/>
                <wp:docPr id="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23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9D86AF" w14:textId="77777777" w:rsidR="00B55049" w:rsidRPr="00BA34F0" w:rsidRDefault="00B55049" w:rsidP="00B55049">
                            <w:pPr>
                              <w:rPr>
                                <w:rFonts w:eastAsia="標楷體"/>
                                <w:b/>
                                <w:bCs/>
                                <w:color w:val="FFFFFF"/>
                              </w:rPr>
                            </w:pPr>
                            <w:r w:rsidRPr="00BA34F0">
                              <w:rPr>
                                <w:rFonts w:eastAsia="標楷體" w:hint="eastAsia"/>
                                <w:b/>
                                <w:bCs/>
                                <w:color w:val="FFFFFF"/>
                              </w:rPr>
                              <w:t>3.5</w:t>
                            </w:r>
                            <w:r w:rsidRPr="00BA34F0">
                              <w:rPr>
                                <w:rFonts w:eastAsia="標楷體"/>
                                <w:b/>
                                <w:bCs/>
                                <w:color w:val="FFFFFF"/>
                              </w:rPr>
                              <w:t>mm</w:t>
                            </w:r>
                            <w:r w:rsidRPr="00BA34F0">
                              <w:rPr>
                                <w:rFonts w:eastAsia="標楷體" w:hint="eastAsia"/>
                                <w:b/>
                                <w:bCs/>
                                <w:color w:val="FFFFFF"/>
                              </w:rPr>
                              <w:t>音源輸入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793FB" id="Text Box 122" o:spid="_x0000_s1058" type="#_x0000_t202" style="position:absolute;left:0;text-align:left;margin-left:257.4pt;margin-top:67.55pt;width:30.6pt;height:97.3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" filled="f" stroked="f">
                <v:textbox style="layout-flow:vertical-ideographic">
                  <w:txbxContent>
                    <w:p w14:paraId="389D86AF" w14:textId="77777777" w:rsidR="00B55049" w:rsidRPr="00BA34F0" w:rsidRDefault="00B55049" w:rsidP="00B55049">
                      <w:pPr>
                        <w:rPr>
                          <w:rFonts w:eastAsia="標楷體"/>
                          <w:b/>
                          <w:bCs/>
                          <w:color w:val="FFFFFF"/>
                        </w:rPr>
                      </w:pPr>
                      <w:r w:rsidRPr="00BA34F0">
                        <w:rPr>
                          <w:rFonts w:eastAsia="標楷體" w:hint="eastAsia"/>
                          <w:b/>
                          <w:bCs/>
                          <w:color w:val="FFFFFF"/>
                        </w:rPr>
                        <w:t>3.5</w:t>
                      </w:r>
                      <w:r w:rsidRPr="00BA34F0">
                        <w:rPr>
                          <w:rFonts w:eastAsia="標楷體"/>
                          <w:b/>
                          <w:bCs/>
                          <w:color w:val="FFFFFF"/>
                        </w:rPr>
                        <w:t>mm</w:t>
                      </w:r>
                      <w:r w:rsidRPr="00BA34F0">
                        <w:rPr>
                          <w:rFonts w:eastAsia="標楷體" w:hint="eastAsia"/>
                          <w:b/>
                          <w:bCs/>
                          <w:color w:val="FFFFFF"/>
                        </w:rPr>
                        <w:t>音源輸入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FF21340" wp14:editId="74D9389E">
                <wp:simplePos x="0" y="0"/>
                <wp:positionH relativeFrom="column">
                  <wp:posOffset>3695700</wp:posOffset>
                </wp:positionH>
                <wp:positionV relativeFrom="paragraph">
                  <wp:posOffset>888365</wp:posOffset>
                </wp:positionV>
                <wp:extent cx="388620" cy="1205865"/>
                <wp:effectExtent l="0" t="0" r="1905" b="0"/>
                <wp:wrapNone/>
                <wp:docPr id="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20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44CAEF" w14:textId="77777777" w:rsidR="00B55049" w:rsidRPr="00BA34F0" w:rsidRDefault="00B55049" w:rsidP="00B55049">
                            <w:pPr>
                              <w:rPr>
                                <w:rFonts w:eastAsia="標楷體"/>
                                <w:b/>
                                <w:bCs/>
                                <w:color w:val="FFFFFF"/>
                              </w:rPr>
                            </w:pPr>
                            <w:r w:rsidRPr="00BA34F0">
                              <w:rPr>
                                <w:rFonts w:eastAsia="標楷體" w:hint="eastAsia"/>
                                <w:b/>
                                <w:bCs/>
                                <w:color w:val="FFFFFF"/>
                              </w:rPr>
                              <w:t>H</w:t>
                            </w:r>
                            <w:r w:rsidRPr="00BA34F0">
                              <w:rPr>
                                <w:rFonts w:eastAsia="標楷體"/>
                                <w:b/>
                                <w:bCs/>
                                <w:color w:val="FFFFFF"/>
                              </w:rPr>
                              <w:t>DMI</w:t>
                            </w:r>
                            <w:r w:rsidRPr="00BA34F0">
                              <w:rPr>
                                <w:rFonts w:eastAsia="標楷體" w:hint="eastAsia"/>
                                <w:b/>
                                <w:bCs/>
                                <w:color w:val="FFFFFF"/>
                              </w:rPr>
                              <w:t>視訊輸入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21340" id="Text Box 123" o:spid="_x0000_s1059" type="#_x0000_t202" style="position:absolute;left:0;text-align:left;margin-left:291pt;margin-top:69.95pt;width:30.6pt;height:94.9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" filled="f" stroked="f">
                <v:textbox style="layout-flow:vertical-ideographic">
                  <w:txbxContent>
                    <w:p w14:paraId="0E44CAEF" w14:textId="77777777" w:rsidR="00B55049" w:rsidRPr="00BA34F0" w:rsidRDefault="00B55049" w:rsidP="00B55049">
                      <w:pPr>
                        <w:rPr>
                          <w:rFonts w:eastAsia="標楷體"/>
                          <w:b/>
                          <w:bCs/>
                          <w:color w:val="FFFFFF"/>
                        </w:rPr>
                      </w:pPr>
                      <w:r w:rsidRPr="00BA34F0">
                        <w:rPr>
                          <w:rFonts w:eastAsia="標楷體" w:hint="eastAsia"/>
                          <w:b/>
                          <w:bCs/>
                          <w:color w:val="FFFFFF"/>
                        </w:rPr>
                        <w:t>H</w:t>
                      </w:r>
                      <w:r w:rsidRPr="00BA34F0">
                        <w:rPr>
                          <w:rFonts w:eastAsia="標楷體"/>
                          <w:b/>
                          <w:bCs/>
                          <w:color w:val="FFFFFF"/>
                        </w:rPr>
                        <w:t>DMI</w:t>
                      </w:r>
                      <w:r w:rsidRPr="00BA34F0">
                        <w:rPr>
                          <w:rFonts w:eastAsia="標楷體" w:hint="eastAsia"/>
                          <w:b/>
                          <w:bCs/>
                          <w:color w:val="FFFFFF"/>
                        </w:rPr>
                        <w:t>視訊輸入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024" behindDoc="0" locked="0" layoutInCell="1" allowOverlap="1" wp14:anchorId="4C5DF258" wp14:editId="4B26F801">
            <wp:simplePos x="0" y="0"/>
            <wp:positionH relativeFrom="column">
              <wp:posOffset>0</wp:posOffset>
            </wp:positionH>
            <wp:positionV relativeFrom="paragraph">
              <wp:posOffset>372745</wp:posOffset>
            </wp:positionV>
            <wp:extent cx="5753100" cy="3286125"/>
            <wp:effectExtent l="0" t="0" r="0" b="0"/>
            <wp:wrapTopAndBottom/>
            <wp:docPr id="107" name="圖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1" b="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10516A1" wp14:editId="2B41F748">
                <wp:simplePos x="0" y="0"/>
                <wp:positionH relativeFrom="column">
                  <wp:posOffset>2827020</wp:posOffset>
                </wp:positionH>
                <wp:positionV relativeFrom="paragraph">
                  <wp:posOffset>1376045</wp:posOffset>
                </wp:positionV>
                <wp:extent cx="388620" cy="840105"/>
                <wp:effectExtent l="0" t="0" r="3810" b="0"/>
                <wp:wrapNone/>
                <wp:docPr id="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29E0C2" w14:textId="77777777" w:rsidR="00B55049" w:rsidRPr="00BA34F0" w:rsidRDefault="00B55049" w:rsidP="00B55049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FFFF"/>
                              </w:rPr>
                            </w:pPr>
                            <w:r w:rsidRPr="00BA34F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FFFF"/>
                              </w:rPr>
                              <w:t>網路線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516A1" id="Text Box 119" o:spid="_x0000_s1060" type="#_x0000_t202" style="position:absolute;left:0;text-align:left;margin-left:222.6pt;margin-top:108.35pt;width:30.6pt;height:66.1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" filled="f" stroked="f">
                <v:textbox style="layout-flow:vertical-ideographic">
                  <w:txbxContent>
                    <w:p w14:paraId="0029E0C2" w14:textId="77777777" w:rsidR="00B55049" w:rsidRPr="00BA34F0" w:rsidRDefault="00B55049" w:rsidP="00B55049">
                      <w:pPr>
                        <w:rPr>
                          <w:rFonts w:ascii="標楷體" w:eastAsia="標楷體" w:hAnsi="標楷體"/>
                          <w:b/>
                          <w:bCs/>
                          <w:color w:val="FFFFFF"/>
                        </w:rPr>
                      </w:pPr>
                      <w:r w:rsidRPr="00BA34F0">
                        <w:rPr>
                          <w:rFonts w:ascii="標楷體" w:eastAsia="標楷體" w:hAnsi="標楷體" w:hint="eastAsia"/>
                          <w:b/>
                          <w:bCs/>
                          <w:color w:val="FFFFFF"/>
                        </w:rPr>
                        <w:t>網路線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CB84200" wp14:editId="63C8C05B">
                <wp:simplePos x="0" y="0"/>
                <wp:positionH relativeFrom="column">
                  <wp:posOffset>2468880</wp:posOffset>
                </wp:positionH>
                <wp:positionV relativeFrom="paragraph">
                  <wp:posOffset>1269365</wp:posOffset>
                </wp:positionV>
                <wp:extent cx="388620" cy="840105"/>
                <wp:effectExtent l="1905" t="0" r="0" b="1905"/>
                <wp:wrapNone/>
                <wp:docPr id="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A03336" w14:textId="77777777" w:rsidR="00B55049" w:rsidRPr="00BA34F0" w:rsidRDefault="00B55049" w:rsidP="00B55049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FFFF"/>
                              </w:rPr>
                            </w:pPr>
                            <w:r w:rsidRPr="00BA34F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FFFF"/>
                              </w:rPr>
                              <w:t>U</w:t>
                            </w:r>
                            <w:r w:rsidRPr="00BA34F0">
                              <w:rPr>
                                <w:rFonts w:ascii="標楷體" w:eastAsia="標楷體" w:hAnsi="標楷體"/>
                                <w:b/>
                                <w:bCs/>
                                <w:color w:val="FFFFFF"/>
                              </w:rPr>
                              <w:t>SB</w:t>
                            </w:r>
                            <w:r w:rsidRPr="00BA34F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FFFF"/>
                              </w:rPr>
                              <w:t>插座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84200" id="Text Box 118" o:spid="_x0000_s1061" type="#_x0000_t202" style="position:absolute;left:0;text-align:left;margin-left:194.4pt;margin-top:99.95pt;width:30.6pt;height:66.1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" filled="f" stroked="f">
                <v:textbox style="layout-flow:vertical-ideographic">
                  <w:txbxContent>
                    <w:p w14:paraId="61A03336" w14:textId="77777777" w:rsidR="00B55049" w:rsidRPr="00BA34F0" w:rsidRDefault="00B55049" w:rsidP="00B55049">
                      <w:pPr>
                        <w:rPr>
                          <w:rFonts w:ascii="標楷體" w:eastAsia="標楷體" w:hAnsi="標楷體"/>
                          <w:b/>
                          <w:bCs/>
                          <w:color w:val="FFFFFF"/>
                        </w:rPr>
                      </w:pPr>
                      <w:r w:rsidRPr="00BA34F0">
                        <w:rPr>
                          <w:rFonts w:ascii="標楷體" w:eastAsia="標楷體" w:hAnsi="標楷體" w:hint="eastAsia"/>
                          <w:b/>
                          <w:bCs/>
                          <w:color w:val="FFFFFF"/>
                        </w:rPr>
                        <w:t>U</w:t>
                      </w:r>
                      <w:r w:rsidRPr="00BA34F0">
                        <w:rPr>
                          <w:rFonts w:ascii="標楷體" w:eastAsia="標楷體" w:hAnsi="標楷體"/>
                          <w:b/>
                          <w:bCs/>
                          <w:color w:val="FFFFFF"/>
                        </w:rPr>
                        <w:t>SB</w:t>
                      </w:r>
                      <w:r w:rsidRPr="00BA34F0">
                        <w:rPr>
                          <w:rFonts w:ascii="標楷體" w:eastAsia="標楷體" w:hAnsi="標楷體" w:hint="eastAsia"/>
                          <w:b/>
                          <w:bCs/>
                          <w:color w:val="FFFFFF"/>
                        </w:rPr>
                        <w:t>插座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7885267" wp14:editId="33CE101C">
                <wp:simplePos x="0" y="0"/>
                <wp:positionH relativeFrom="column">
                  <wp:posOffset>2148840</wp:posOffset>
                </wp:positionH>
                <wp:positionV relativeFrom="paragraph">
                  <wp:posOffset>1094105</wp:posOffset>
                </wp:positionV>
                <wp:extent cx="388620" cy="840105"/>
                <wp:effectExtent l="0" t="1905" r="0" b="0"/>
                <wp:wrapNone/>
                <wp:docPr id="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D99C6C" w14:textId="77777777" w:rsidR="00B55049" w:rsidRPr="00BA34F0" w:rsidRDefault="00B55049" w:rsidP="00B55049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FFFF"/>
                              </w:rPr>
                            </w:pPr>
                            <w:r w:rsidRPr="00BA34F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FFFF"/>
                              </w:rPr>
                              <w:t>U</w:t>
                            </w:r>
                            <w:r w:rsidRPr="00BA34F0">
                              <w:rPr>
                                <w:rFonts w:ascii="標楷體" w:eastAsia="標楷體" w:hAnsi="標楷體"/>
                                <w:b/>
                                <w:bCs/>
                                <w:color w:val="FFFFFF"/>
                              </w:rPr>
                              <w:t>SB Type-C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85267" id="Text Box 117" o:spid="_x0000_s1062" type="#_x0000_t202" style="position:absolute;left:0;text-align:left;margin-left:169.2pt;margin-top:86.15pt;width:30.6pt;height:66.1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" filled="f" stroked="f">
                <v:textbox style="layout-flow:vertical-ideographic">
                  <w:txbxContent>
                    <w:p w14:paraId="59D99C6C" w14:textId="77777777" w:rsidR="00B55049" w:rsidRPr="00BA34F0" w:rsidRDefault="00B55049" w:rsidP="00B55049">
                      <w:pPr>
                        <w:rPr>
                          <w:rFonts w:ascii="標楷體" w:eastAsia="標楷體" w:hAnsi="標楷體"/>
                          <w:b/>
                          <w:bCs/>
                          <w:color w:val="FFFFFF"/>
                        </w:rPr>
                      </w:pPr>
                      <w:r w:rsidRPr="00BA34F0">
                        <w:rPr>
                          <w:rFonts w:ascii="標楷體" w:eastAsia="標楷體" w:hAnsi="標楷體" w:hint="eastAsia"/>
                          <w:b/>
                          <w:bCs/>
                          <w:color w:val="FFFFFF"/>
                        </w:rPr>
                        <w:t>U</w:t>
                      </w:r>
                      <w:r w:rsidRPr="00BA34F0">
                        <w:rPr>
                          <w:rFonts w:ascii="標楷體" w:eastAsia="標楷體" w:hAnsi="標楷體"/>
                          <w:b/>
                          <w:bCs/>
                          <w:color w:val="FFFFFF"/>
                        </w:rPr>
                        <w:t>SB Type-C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34CE216" wp14:editId="378A064A">
                <wp:simplePos x="0" y="0"/>
                <wp:positionH relativeFrom="column">
                  <wp:posOffset>4099560</wp:posOffset>
                </wp:positionH>
                <wp:positionV relativeFrom="paragraph">
                  <wp:posOffset>1139825</wp:posOffset>
                </wp:positionV>
                <wp:extent cx="388620" cy="840105"/>
                <wp:effectExtent l="3810" t="0" r="0" b="0"/>
                <wp:wrapNone/>
                <wp:docPr id="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52C27D" w14:textId="77777777" w:rsidR="00B55049" w:rsidRPr="00BA34F0" w:rsidRDefault="00B55049" w:rsidP="00B55049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FFFF"/>
                              </w:rPr>
                            </w:pPr>
                            <w:r w:rsidRPr="00BA34F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FFFF"/>
                              </w:rPr>
                              <w:t>電源插座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CE216" id="Text Box 113" o:spid="_x0000_s1063" type="#_x0000_t202" style="position:absolute;left:0;text-align:left;margin-left:322.8pt;margin-top:89.75pt;width:30.6pt;height:66.1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" filled="f" stroked="f">
                <v:textbox style="layout-flow:vertical-ideographic">
                  <w:txbxContent>
                    <w:p w14:paraId="0C52C27D" w14:textId="77777777" w:rsidR="00B55049" w:rsidRPr="00BA34F0" w:rsidRDefault="00B55049" w:rsidP="00B55049">
                      <w:pPr>
                        <w:rPr>
                          <w:rFonts w:ascii="標楷體" w:eastAsia="標楷體" w:hAnsi="標楷體"/>
                          <w:b/>
                          <w:bCs/>
                          <w:color w:val="FFFFFF"/>
                        </w:rPr>
                      </w:pPr>
                      <w:r w:rsidRPr="00BA34F0">
                        <w:rPr>
                          <w:rFonts w:ascii="標楷體" w:eastAsia="標楷體" w:hAnsi="標楷體" w:hint="eastAsia"/>
                          <w:b/>
                          <w:bCs/>
                          <w:color w:val="FFFFFF"/>
                        </w:rPr>
                        <w:t>電源插座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5200360" wp14:editId="782E5715">
                <wp:simplePos x="0" y="0"/>
                <wp:positionH relativeFrom="column">
                  <wp:posOffset>1143000</wp:posOffset>
                </wp:positionH>
                <wp:positionV relativeFrom="paragraph">
                  <wp:posOffset>1139825</wp:posOffset>
                </wp:positionV>
                <wp:extent cx="388620" cy="840105"/>
                <wp:effectExtent l="0" t="0" r="1905" b="0"/>
                <wp:wrapNone/>
                <wp:docPr id="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FBF46C" w14:textId="77777777" w:rsidR="00B55049" w:rsidRPr="00BA34F0" w:rsidRDefault="00B55049" w:rsidP="00B55049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FFFF"/>
                              </w:rPr>
                            </w:pPr>
                            <w:r w:rsidRPr="00BA34F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FFFF"/>
                              </w:rPr>
                              <w:t>電源插座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00360" id="Text Box 112" o:spid="_x0000_s1064" type="#_x0000_t202" style="position:absolute;left:0;text-align:left;margin-left:90pt;margin-top:89.75pt;width:30.6pt;height:66.1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" filled="f" stroked="f">
                <v:textbox style="layout-flow:vertical-ideographic">
                  <w:txbxContent>
                    <w:p w14:paraId="5DFBF46C" w14:textId="77777777" w:rsidR="00B55049" w:rsidRPr="00BA34F0" w:rsidRDefault="00B55049" w:rsidP="00B55049">
                      <w:pPr>
                        <w:rPr>
                          <w:rFonts w:ascii="標楷體" w:eastAsia="標楷體" w:hAnsi="標楷體"/>
                          <w:b/>
                          <w:bCs/>
                          <w:color w:val="FFFFFF"/>
                        </w:rPr>
                      </w:pPr>
                      <w:r w:rsidRPr="00BA34F0">
                        <w:rPr>
                          <w:rFonts w:ascii="標楷體" w:eastAsia="標楷體" w:hAnsi="標楷體" w:hint="eastAsia"/>
                          <w:b/>
                          <w:bCs/>
                          <w:color w:val="FFFFFF"/>
                        </w:rPr>
                        <w:t>電源插座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4CFBF56" wp14:editId="50EBFFB6">
                <wp:simplePos x="0" y="0"/>
                <wp:positionH relativeFrom="column">
                  <wp:posOffset>1866900</wp:posOffset>
                </wp:positionH>
                <wp:positionV relativeFrom="paragraph">
                  <wp:posOffset>1017905</wp:posOffset>
                </wp:positionV>
                <wp:extent cx="388620" cy="1099185"/>
                <wp:effectExtent l="0" t="1905" r="1905" b="3810"/>
                <wp:wrapNone/>
                <wp:docPr id="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DCCA39" w14:textId="77777777" w:rsidR="00B55049" w:rsidRPr="00BA34F0" w:rsidRDefault="00B55049" w:rsidP="00B55049">
                            <w:pPr>
                              <w:rPr>
                                <w:rFonts w:eastAsia="標楷體"/>
                                <w:b/>
                                <w:bCs/>
                                <w:color w:val="FFFFFF"/>
                              </w:rPr>
                            </w:pPr>
                            <w:r w:rsidRPr="00BA34F0">
                              <w:rPr>
                                <w:rFonts w:eastAsia="標楷體" w:hint="eastAsia"/>
                                <w:b/>
                                <w:bCs/>
                                <w:color w:val="FFFFFF"/>
                              </w:rPr>
                              <w:t>6.3</w:t>
                            </w:r>
                            <w:r w:rsidRPr="00BA34F0">
                              <w:rPr>
                                <w:rFonts w:eastAsia="標楷體"/>
                                <w:b/>
                                <w:bCs/>
                                <w:color w:val="FFFFFF"/>
                              </w:rPr>
                              <w:t>mm</w:t>
                            </w:r>
                            <w:r w:rsidRPr="00BA34F0">
                              <w:rPr>
                                <w:rFonts w:eastAsia="標楷體" w:hint="eastAsia"/>
                                <w:b/>
                                <w:bCs/>
                                <w:color w:val="FFFFFF"/>
                              </w:rPr>
                              <w:t>麥克風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FBF56" id="Text Box 114" o:spid="_x0000_s1065" type="#_x0000_t202" style="position:absolute;left:0;text-align:left;margin-left:147pt;margin-top:80.15pt;width:30.6pt;height:86.5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" filled="f" stroked="f">
                <v:textbox style="layout-flow:vertical-ideographic">
                  <w:txbxContent>
                    <w:p w14:paraId="25DCCA39" w14:textId="77777777" w:rsidR="00B55049" w:rsidRPr="00BA34F0" w:rsidRDefault="00B55049" w:rsidP="00B55049">
                      <w:pPr>
                        <w:rPr>
                          <w:rFonts w:eastAsia="標楷體"/>
                          <w:b/>
                          <w:bCs/>
                          <w:color w:val="FFFFFF"/>
                        </w:rPr>
                      </w:pPr>
                      <w:r w:rsidRPr="00BA34F0">
                        <w:rPr>
                          <w:rFonts w:eastAsia="標楷體" w:hint="eastAsia"/>
                          <w:b/>
                          <w:bCs/>
                          <w:color w:val="FFFFFF"/>
                        </w:rPr>
                        <w:t>6.3</w:t>
                      </w:r>
                      <w:r w:rsidRPr="00BA34F0">
                        <w:rPr>
                          <w:rFonts w:eastAsia="標楷體"/>
                          <w:b/>
                          <w:bCs/>
                          <w:color w:val="FFFFFF"/>
                        </w:rPr>
                        <w:t>mm</w:t>
                      </w:r>
                      <w:r w:rsidRPr="00BA34F0">
                        <w:rPr>
                          <w:rFonts w:eastAsia="標楷體" w:hint="eastAsia"/>
                          <w:b/>
                          <w:bCs/>
                          <w:color w:val="FFFFFF"/>
                        </w:rPr>
                        <w:t>麥克風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DD03F5">
        <w:rPr>
          <w:rFonts w:eastAsia="標楷體" w:hint="eastAsia"/>
          <w:b/>
          <w:bCs/>
          <w:sz w:val="28"/>
          <w:szCs w:val="28"/>
        </w:rPr>
        <w:t>訊號線槽配置</w:t>
      </w:r>
      <w:proofErr w:type="gramEnd"/>
    </w:p>
    <w:p w14:paraId="730FCE32" w14:textId="77777777" w:rsidR="00B55049" w:rsidRPr="00DD03F5" w:rsidRDefault="00B55049" w:rsidP="00B55049">
      <w:pPr>
        <w:snapToGrid w:val="0"/>
        <w:spacing w:line="400" w:lineRule="exac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各式訊號線使用完畢請</w:t>
      </w:r>
      <w:proofErr w:type="gramStart"/>
      <w:r>
        <w:rPr>
          <w:rFonts w:eastAsia="標楷體" w:hint="eastAsia"/>
          <w:sz w:val="28"/>
          <w:szCs w:val="28"/>
        </w:rPr>
        <w:t>收回線槽內</w:t>
      </w:r>
      <w:proofErr w:type="gramEnd"/>
      <w:r>
        <w:rPr>
          <w:rFonts w:eastAsia="標楷體" w:hint="eastAsia"/>
          <w:sz w:val="28"/>
          <w:szCs w:val="28"/>
        </w:rPr>
        <w:t>，並保持乾淨，勿堆積粉筆灰。</w:t>
      </w:r>
    </w:p>
    <w:p w14:paraId="0F85E550" w14:textId="4359415D" w:rsidR="00C83BA8" w:rsidRPr="00110E43" w:rsidRDefault="00C83BA8" w:rsidP="007A5D28">
      <w:pPr>
        <w:snapToGrid w:val="0"/>
        <w:spacing w:line="400" w:lineRule="exact"/>
        <w:jc w:val="both"/>
        <w:rPr>
          <w:rFonts w:eastAsia="標楷體"/>
          <w:sz w:val="28"/>
          <w:szCs w:val="28"/>
        </w:rPr>
      </w:pPr>
      <w:r w:rsidRPr="00110E43">
        <w:rPr>
          <w:rFonts w:eastAsia="標楷體" w:hint="eastAsia"/>
          <w:b/>
          <w:bCs/>
          <w:sz w:val="28"/>
          <w:szCs w:val="28"/>
        </w:rPr>
        <w:t>數位講桌</w:t>
      </w: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4950"/>
        <w:gridCol w:w="4950"/>
      </w:tblGrid>
      <w:tr w:rsidR="00570D27" w:rsidRPr="00BA34F0" w14:paraId="04E6215D" w14:textId="77777777" w:rsidTr="003B2652">
        <w:trPr>
          <w:jc w:val="center"/>
        </w:trPr>
        <w:tc>
          <w:tcPr>
            <w:tcW w:w="4978" w:type="dxa"/>
            <w:shd w:val="clear" w:color="auto" w:fill="auto"/>
          </w:tcPr>
          <w:p w14:paraId="1EBAD46E" w14:textId="547BCBA8" w:rsidR="00570D27" w:rsidRPr="00BA34F0" w:rsidRDefault="00D93490" w:rsidP="00BA34F0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992" behindDoc="0" locked="0" layoutInCell="1" allowOverlap="1" wp14:anchorId="0C0EC099" wp14:editId="2DDEB969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91440</wp:posOffset>
                  </wp:positionV>
                  <wp:extent cx="2879725" cy="3838575"/>
                  <wp:effectExtent l="0" t="0" r="0" b="0"/>
                  <wp:wrapTopAndBottom/>
                  <wp:docPr id="100" name="圖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0D27" w:rsidRPr="00BA34F0">
              <w:rPr>
                <w:rFonts w:eastAsia="標楷體" w:hint="eastAsia"/>
              </w:rPr>
              <w:t>整體樣貌</w:t>
            </w:r>
          </w:p>
        </w:tc>
        <w:tc>
          <w:tcPr>
            <w:tcW w:w="4978" w:type="dxa"/>
            <w:shd w:val="clear" w:color="auto" w:fill="auto"/>
          </w:tcPr>
          <w:p w14:paraId="00743371" w14:textId="14D823B8" w:rsidR="00570D27" w:rsidRPr="00BA34F0" w:rsidRDefault="00D93490" w:rsidP="00BA34F0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2CFF761D" wp14:editId="492112B9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56515</wp:posOffset>
                  </wp:positionV>
                  <wp:extent cx="2879725" cy="3838575"/>
                  <wp:effectExtent l="0" t="0" r="0" b="0"/>
                  <wp:wrapTopAndBottom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0D27" w:rsidRPr="00BA34F0">
              <w:rPr>
                <w:rFonts w:eastAsia="標楷體" w:hint="eastAsia"/>
              </w:rPr>
              <w:t>使用</w:t>
            </w:r>
            <w:r w:rsidR="00D53AAF" w:rsidRPr="00BA34F0">
              <w:rPr>
                <w:rFonts w:eastAsia="標楷體" w:hint="eastAsia"/>
              </w:rPr>
              <w:t>拉出</w:t>
            </w:r>
          </w:p>
        </w:tc>
      </w:tr>
      <w:tr w:rsidR="00570D27" w:rsidRPr="00BA34F0" w14:paraId="1D2A194E" w14:textId="77777777" w:rsidTr="003B2652">
        <w:trPr>
          <w:jc w:val="center"/>
        </w:trPr>
        <w:tc>
          <w:tcPr>
            <w:tcW w:w="4978" w:type="dxa"/>
            <w:shd w:val="clear" w:color="auto" w:fill="auto"/>
          </w:tcPr>
          <w:p w14:paraId="0B9A9FD1" w14:textId="0EE610B7" w:rsidR="00570D27" w:rsidRPr="00BA34F0" w:rsidRDefault="00D93490" w:rsidP="00BA34F0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5F6309C7" wp14:editId="3E383F6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30480</wp:posOffset>
                  </wp:positionV>
                  <wp:extent cx="2879725" cy="3838575"/>
                  <wp:effectExtent l="0" t="0" r="0" b="0"/>
                  <wp:wrapTopAndBottom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3AAF" w:rsidRPr="00BA34F0">
              <w:rPr>
                <w:rFonts w:eastAsia="標楷體" w:hint="eastAsia"/>
              </w:rPr>
              <w:t>使用完畢</w:t>
            </w:r>
            <w:r w:rsidR="00570D27" w:rsidRPr="00BA34F0">
              <w:rPr>
                <w:rFonts w:eastAsia="標楷體" w:hint="eastAsia"/>
              </w:rPr>
              <w:t>推回</w:t>
            </w:r>
          </w:p>
        </w:tc>
        <w:tc>
          <w:tcPr>
            <w:tcW w:w="4978" w:type="dxa"/>
            <w:shd w:val="clear" w:color="auto" w:fill="auto"/>
          </w:tcPr>
          <w:p w14:paraId="45F1C849" w14:textId="0F5DD969" w:rsidR="00570D27" w:rsidRPr="00BA34F0" w:rsidRDefault="00D93490" w:rsidP="00BA34F0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757B0FED" wp14:editId="2744A43F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85090</wp:posOffset>
                  </wp:positionV>
                  <wp:extent cx="2879725" cy="2160905"/>
                  <wp:effectExtent l="0" t="0" r="0" b="0"/>
                  <wp:wrapTopAndBottom/>
                  <wp:docPr id="124" name="圖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6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0D1EE1E0" wp14:editId="53AD5DAC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2556510</wp:posOffset>
                  </wp:positionV>
                  <wp:extent cx="2879725" cy="2160905"/>
                  <wp:effectExtent l="0" t="0" r="0" b="0"/>
                  <wp:wrapTopAndBottom/>
                  <wp:docPr id="105" name="圖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6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3AAF" w:rsidRPr="00BA34F0">
              <w:rPr>
                <w:rFonts w:eastAsia="標楷體" w:hint="eastAsia"/>
              </w:rPr>
              <w:t>桌面大小</w:t>
            </w:r>
          </w:p>
          <w:p w14:paraId="679D6B4B" w14:textId="77777777" w:rsidR="00DD03F5" w:rsidRPr="00BA34F0" w:rsidRDefault="00D53AAF" w:rsidP="00BA34F0">
            <w:pPr>
              <w:snapToGrid w:val="0"/>
              <w:spacing w:line="400" w:lineRule="exact"/>
              <w:jc w:val="center"/>
              <w:rPr>
                <w:rFonts w:eastAsia="標楷體"/>
              </w:rPr>
            </w:pPr>
            <w:r w:rsidRPr="00BA34F0">
              <w:rPr>
                <w:rFonts w:eastAsia="標楷體" w:hint="eastAsia"/>
              </w:rPr>
              <w:t>旋轉螢幕</w:t>
            </w:r>
          </w:p>
        </w:tc>
      </w:tr>
    </w:tbl>
    <w:p w14:paraId="17BA7871" w14:textId="77777777" w:rsidR="00C83BA8" w:rsidRDefault="00C83BA8" w:rsidP="007A5D28">
      <w:pPr>
        <w:snapToGrid w:val="0"/>
        <w:spacing w:line="400" w:lineRule="exact"/>
        <w:jc w:val="both"/>
        <w:rPr>
          <w:rFonts w:eastAsia="標楷體"/>
          <w:sz w:val="28"/>
          <w:szCs w:val="28"/>
        </w:rPr>
      </w:pPr>
    </w:p>
    <w:sectPr w:rsidR="00C83BA8" w:rsidSect="0024560E">
      <w:footerReference w:type="default" r:id="rId21"/>
      <w:pgSz w:w="11906" w:h="16838"/>
      <w:pgMar w:top="719" w:right="926" w:bottom="851" w:left="1080" w:header="851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2780C" w14:textId="77777777" w:rsidR="00AF223F" w:rsidRDefault="00AF223F">
      <w:r>
        <w:separator/>
      </w:r>
    </w:p>
  </w:endnote>
  <w:endnote w:type="continuationSeparator" w:id="0">
    <w:p w14:paraId="28ED576A" w14:textId="77777777" w:rsidR="00AF223F" w:rsidRDefault="00AF2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D26D1" w14:textId="77777777" w:rsidR="0024560E" w:rsidRDefault="003B2652" w:rsidP="00952E16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2A15E" w14:textId="77777777" w:rsidR="00AF223F" w:rsidRDefault="00AF223F">
      <w:r>
        <w:separator/>
      </w:r>
    </w:p>
  </w:footnote>
  <w:footnote w:type="continuationSeparator" w:id="0">
    <w:p w14:paraId="4292D079" w14:textId="77777777" w:rsidR="00AF223F" w:rsidRDefault="00AF22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214F9"/>
    <w:multiLevelType w:val="hybridMultilevel"/>
    <w:tmpl w:val="9850A7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921E2516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4D84A75"/>
    <w:multiLevelType w:val="hybridMultilevel"/>
    <w:tmpl w:val="7E003814"/>
    <w:lvl w:ilvl="0" w:tplc="079C33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364AA6"/>
    <w:multiLevelType w:val="hybridMultilevel"/>
    <w:tmpl w:val="456CAA56"/>
    <w:lvl w:ilvl="0" w:tplc="5882DED2">
      <w:start w:val="1"/>
      <w:numFmt w:val="decimal"/>
      <w:lvlText w:val="(%1)"/>
      <w:lvlJc w:val="left"/>
      <w:pPr>
        <w:tabs>
          <w:tab w:val="num" w:pos="2520"/>
        </w:tabs>
        <w:ind w:left="2520" w:hanging="144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23F1243"/>
    <w:multiLevelType w:val="multilevel"/>
    <w:tmpl w:val="B76AD2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7E40FCA"/>
    <w:multiLevelType w:val="hybridMultilevel"/>
    <w:tmpl w:val="CD9EDE28"/>
    <w:lvl w:ilvl="0" w:tplc="5882DED2">
      <w:start w:val="1"/>
      <w:numFmt w:val="decimal"/>
      <w:lvlText w:val="(%1)"/>
      <w:lvlJc w:val="left"/>
      <w:pPr>
        <w:tabs>
          <w:tab w:val="num" w:pos="2520"/>
        </w:tabs>
        <w:ind w:left="2520" w:hanging="144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98E5ECA"/>
    <w:multiLevelType w:val="hybridMultilevel"/>
    <w:tmpl w:val="A314E704"/>
    <w:lvl w:ilvl="0" w:tplc="079C33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7420C6C">
      <w:start w:val="1"/>
      <w:numFmt w:val="decimal"/>
      <w:lvlText w:val="(%2)"/>
      <w:lvlJc w:val="left"/>
      <w:pPr>
        <w:tabs>
          <w:tab w:val="num" w:pos="2717"/>
        </w:tabs>
        <w:ind w:left="2717" w:hanging="1440"/>
      </w:pPr>
      <w:rPr>
        <w:rFonts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CD3E14"/>
    <w:multiLevelType w:val="hybridMultilevel"/>
    <w:tmpl w:val="2D7EBDC0"/>
    <w:lvl w:ilvl="0" w:tplc="079C33F0">
      <w:start w:val="1"/>
      <w:numFmt w:val="decimal"/>
      <w:lvlText w:val="%1."/>
      <w:lvlJc w:val="left"/>
      <w:pPr>
        <w:ind w:left="480" w:hanging="480"/>
      </w:pPr>
    </w:lvl>
    <w:lvl w:ilvl="1" w:tplc="33EC4E32">
      <w:start w:val="1"/>
      <w:numFmt w:val="decimal"/>
      <w:suff w:val="space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42F24FB"/>
    <w:multiLevelType w:val="hybridMultilevel"/>
    <w:tmpl w:val="B76AD2CE"/>
    <w:lvl w:ilvl="0" w:tplc="079C33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433D3157"/>
    <w:multiLevelType w:val="hybridMultilevel"/>
    <w:tmpl w:val="112C1B36"/>
    <w:lvl w:ilvl="0" w:tplc="0E02B1BC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47955AA3"/>
    <w:multiLevelType w:val="hybridMultilevel"/>
    <w:tmpl w:val="52E48ED0"/>
    <w:lvl w:ilvl="0" w:tplc="C6B0D0DE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B50717"/>
    <w:multiLevelType w:val="hybridMultilevel"/>
    <w:tmpl w:val="511ACFC6"/>
    <w:lvl w:ilvl="0" w:tplc="079C33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7420C6C">
      <w:start w:val="1"/>
      <w:numFmt w:val="decimal"/>
      <w:lvlText w:val="(%2)"/>
      <w:lvlJc w:val="left"/>
      <w:pPr>
        <w:tabs>
          <w:tab w:val="num" w:pos="2717"/>
        </w:tabs>
        <w:ind w:left="2717" w:hanging="1440"/>
      </w:pPr>
      <w:rPr>
        <w:rFonts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8140B6"/>
    <w:multiLevelType w:val="hybridMultilevel"/>
    <w:tmpl w:val="E5488202"/>
    <w:lvl w:ilvl="0" w:tplc="0E02B1BC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D9432E"/>
    <w:multiLevelType w:val="hybridMultilevel"/>
    <w:tmpl w:val="D7D49AC2"/>
    <w:lvl w:ilvl="0" w:tplc="1424E8AA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62B75DCD"/>
    <w:multiLevelType w:val="hybridMultilevel"/>
    <w:tmpl w:val="33D4B20C"/>
    <w:lvl w:ilvl="0" w:tplc="5F4426D2">
      <w:start w:val="1"/>
      <w:numFmt w:val="lowerLetter"/>
      <w:suff w:val="space"/>
      <w:lvlText w:val="%1."/>
      <w:lvlJc w:val="left"/>
      <w:pPr>
        <w:ind w:left="166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3ABE1968">
      <w:start w:val="1"/>
      <w:numFmt w:val="lowerLetter"/>
      <w:suff w:val="space"/>
      <w:lvlText w:val="%3."/>
      <w:lvlJc w:val="right"/>
      <w:pPr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48D4648"/>
    <w:multiLevelType w:val="hybridMultilevel"/>
    <w:tmpl w:val="DFCAD8AE"/>
    <w:lvl w:ilvl="0" w:tplc="079C33F0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9246345"/>
    <w:multiLevelType w:val="hybridMultilevel"/>
    <w:tmpl w:val="4D9822C4"/>
    <w:lvl w:ilvl="0" w:tplc="079C33F0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B806162"/>
    <w:multiLevelType w:val="hybridMultilevel"/>
    <w:tmpl w:val="76449E3C"/>
    <w:lvl w:ilvl="0" w:tplc="04090001">
      <w:start w:val="1"/>
      <w:numFmt w:val="bullet"/>
      <w:lvlText w:val=""/>
      <w:lvlJc w:val="left"/>
      <w:pPr>
        <w:ind w:left="10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17" w15:restartNumberingAfterBreak="0">
    <w:nsid w:val="6CE02DE3"/>
    <w:multiLevelType w:val="multilevel"/>
    <w:tmpl w:val="06F2AE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（%2）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0A262C"/>
    <w:multiLevelType w:val="hybridMultilevel"/>
    <w:tmpl w:val="79F6576E"/>
    <w:lvl w:ilvl="0" w:tplc="E800D464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921E2516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9CD2ABA0">
      <w:start w:val="1"/>
      <w:numFmt w:val="lowerLetter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A421489"/>
    <w:multiLevelType w:val="hybridMultilevel"/>
    <w:tmpl w:val="7534C190"/>
    <w:lvl w:ilvl="0" w:tplc="27C651D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0" w15:restartNumberingAfterBreak="0">
    <w:nsid w:val="7E833EC0"/>
    <w:multiLevelType w:val="multilevel"/>
    <w:tmpl w:val="7D8A8B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7"/>
  </w:num>
  <w:num w:numId="6">
    <w:abstractNumId w:val="3"/>
  </w:num>
  <w:num w:numId="7">
    <w:abstractNumId w:val="12"/>
  </w:num>
  <w:num w:numId="8">
    <w:abstractNumId w:val="11"/>
  </w:num>
  <w:num w:numId="9">
    <w:abstractNumId w:val="8"/>
  </w:num>
  <w:num w:numId="10">
    <w:abstractNumId w:val="20"/>
  </w:num>
  <w:num w:numId="11">
    <w:abstractNumId w:val="17"/>
  </w:num>
  <w:num w:numId="12">
    <w:abstractNumId w:val="2"/>
  </w:num>
  <w:num w:numId="13">
    <w:abstractNumId w:val="4"/>
  </w:num>
  <w:num w:numId="14">
    <w:abstractNumId w:val="10"/>
  </w:num>
  <w:num w:numId="15">
    <w:abstractNumId w:val="1"/>
  </w:num>
  <w:num w:numId="16">
    <w:abstractNumId w:val="6"/>
  </w:num>
  <w:num w:numId="17">
    <w:abstractNumId w:val="15"/>
  </w:num>
  <w:num w:numId="18">
    <w:abstractNumId w:val="14"/>
  </w:num>
  <w:num w:numId="19">
    <w:abstractNumId w:val="19"/>
  </w:num>
  <w:num w:numId="20">
    <w:abstractNumId w:val="16"/>
  </w:num>
  <w:num w:numId="21">
    <w:abstractNumId w:val="18"/>
  </w:num>
  <w:num w:numId="22">
    <w:abstractNumId w:val="0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AE8"/>
    <w:rsid w:val="0000106F"/>
    <w:rsid w:val="000027AA"/>
    <w:rsid w:val="00007FB2"/>
    <w:rsid w:val="00010780"/>
    <w:rsid w:val="000159B0"/>
    <w:rsid w:val="00020246"/>
    <w:rsid w:val="00036647"/>
    <w:rsid w:val="000444EC"/>
    <w:rsid w:val="000469CE"/>
    <w:rsid w:val="00051691"/>
    <w:rsid w:val="00062300"/>
    <w:rsid w:val="00062F7D"/>
    <w:rsid w:val="000666ED"/>
    <w:rsid w:val="0007040E"/>
    <w:rsid w:val="00073A40"/>
    <w:rsid w:val="000761FF"/>
    <w:rsid w:val="000772C4"/>
    <w:rsid w:val="00082216"/>
    <w:rsid w:val="00090B37"/>
    <w:rsid w:val="000A24B1"/>
    <w:rsid w:val="000E3B2B"/>
    <w:rsid w:val="000F1604"/>
    <w:rsid w:val="00110E43"/>
    <w:rsid w:val="00111ABF"/>
    <w:rsid w:val="00113AFE"/>
    <w:rsid w:val="001140CA"/>
    <w:rsid w:val="00114CFF"/>
    <w:rsid w:val="001167B7"/>
    <w:rsid w:val="00126A22"/>
    <w:rsid w:val="001354B5"/>
    <w:rsid w:val="00160F9A"/>
    <w:rsid w:val="00176EC3"/>
    <w:rsid w:val="00193EA0"/>
    <w:rsid w:val="00197BD7"/>
    <w:rsid w:val="001A4D5F"/>
    <w:rsid w:val="001A4E39"/>
    <w:rsid w:val="001B176C"/>
    <w:rsid w:val="001B2C3C"/>
    <w:rsid w:val="001B620C"/>
    <w:rsid w:val="001C0314"/>
    <w:rsid w:val="001C4859"/>
    <w:rsid w:val="001E63B9"/>
    <w:rsid w:val="001F371C"/>
    <w:rsid w:val="00205F7E"/>
    <w:rsid w:val="00220DFE"/>
    <w:rsid w:val="00225505"/>
    <w:rsid w:val="002268BD"/>
    <w:rsid w:val="002311D5"/>
    <w:rsid w:val="00232A13"/>
    <w:rsid w:val="00233B6A"/>
    <w:rsid w:val="00244217"/>
    <w:rsid w:val="0024560E"/>
    <w:rsid w:val="002561C7"/>
    <w:rsid w:val="00257692"/>
    <w:rsid w:val="002633CE"/>
    <w:rsid w:val="00263BA2"/>
    <w:rsid w:val="00276557"/>
    <w:rsid w:val="002766EE"/>
    <w:rsid w:val="00286F94"/>
    <w:rsid w:val="002A77B7"/>
    <w:rsid w:val="002B0651"/>
    <w:rsid w:val="002B26CE"/>
    <w:rsid w:val="002D529B"/>
    <w:rsid w:val="002D6C24"/>
    <w:rsid w:val="002E7FB3"/>
    <w:rsid w:val="002F422B"/>
    <w:rsid w:val="0031109A"/>
    <w:rsid w:val="00311202"/>
    <w:rsid w:val="00311355"/>
    <w:rsid w:val="00312B19"/>
    <w:rsid w:val="00323109"/>
    <w:rsid w:val="003240D9"/>
    <w:rsid w:val="00335470"/>
    <w:rsid w:val="0034036F"/>
    <w:rsid w:val="00343779"/>
    <w:rsid w:val="00351920"/>
    <w:rsid w:val="003627DB"/>
    <w:rsid w:val="00375850"/>
    <w:rsid w:val="003950E4"/>
    <w:rsid w:val="003B2652"/>
    <w:rsid w:val="003C1A30"/>
    <w:rsid w:val="003C46B9"/>
    <w:rsid w:val="003C55F7"/>
    <w:rsid w:val="003C589D"/>
    <w:rsid w:val="003D303D"/>
    <w:rsid w:val="003E02D4"/>
    <w:rsid w:val="003F7645"/>
    <w:rsid w:val="0040334D"/>
    <w:rsid w:val="00404249"/>
    <w:rsid w:val="00406BDD"/>
    <w:rsid w:val="00406CB4"/>
    <w:rsid w:val="00412E5F"/>
    <w:rsid w:val="00437076"/>
    <w:rsid w:val="00440DE0"/>
    <w:rsid w:val="00450B29"/>
    <w:rsid w:val="004511CE"/>
    <w:rsid w:val="00454FA2"/>
    <w:rsid w:val="00457EBF"/>
    <w:rsid w:val="00471F66"/>
    <w:rsid w:val="00482510"/>
    <w:rsid w:val="00482D4A"/>
    <w:rsid w:val="0048563D"/>
    <w:rsid w:val="004A680F"/>
    <w:rsid w:val="004E3048"/>
    <w:rsid w:val="00506758"/>
    <w:rsid w:val="00517C29"/>
    <w:rsid w:val="00525817"/>
    <w:rsid w:val="00531FB7"/>
    <w:rsid w:val="00535A46"/>
    <w:rsid w:val="00544F11"/>
    <w:rsid w:val="005477E1"/>
    <w:rsid w:val="005562F2"/>
    <w:rsid w:val="00570D27"/>
    <w:rsid w:val="00573829"/>
    <w:rsid w:val="00573F47"/>
    <w:rsid w:val="005C5630"/>
    <w:rsid w:val="005D0637"/>
    <w:rsid w:val="005D07D7"/>
    <w:rsid w:val="005E7250"/>
    <w:rsid w:val="00602ACF"/>
    <w:rsid w:val="00611DFF"/>
    <w:rsid w:val="00622B66"/>
    <w:rsid w:val="006234CC"/>
    <w:rsid w:val="00633CCC"/>
    <w:rsid w:val="00661D7D"/>
    <w:rsid w:val="006673EE"/>
    <w:rsid w:val="006975FF"/>
    <w:rsid w:val="006A2FFD"/>
    <w:rsid w:val="006A42C1"/>
    <w:rsid w:val="006B3348"/>
    <w:rsid w:val="006C2C09"/>
    <w:rsid w:val="006C42F3"/>
    <w:rsid w:val="006C6732"/>
    <w:rsid w:val="006D1FD0"/>
    <w:rsid w:val="006F020E"/>
    <w:rsid w:val="006F10F1"/>
    <w:rsid w:val="006F1C5F"/>
    <w:rsid w:val="00705E74"/>
    <w:rsid w:val="00711CB1"/>
    <w:rsid w:val="00730034"/>
    <w:rsid w:val="0073785B"/>
    <w:rsid w:val="00742874"/>
    <w:rsid w:val="0076005C"/>
    <w:rsid w:val="0076262A"/>
    <w:rsid w:val="007717CE"/>
    <w:rsid w:val="00773370"/>
    <w:rsid w:val="00781D64"/>
    <w:rsid w:val="007A5D28"/>
    <w:rsid w:val="007B2DBE"/>
    <w:rsid w:val="007B5708"/>
    <w:rsid w:val="007C5526"/>
    <w:rsid w:val="007D0D48"/>
    <w:rsid w:val="007D4C5B"/>
    <w:rsid w:val="007D689B"/>
    <w:rsid w:val="007F70FC"/>
    <w:rsid w:val="00837344"/>
    <w:rsid w:val="008462E2"/>
    <w:rsid w:val="00863AE8"/>
    <w:rsid w:val="0087009A"/>
    <w:rsid w:val="00870AE1"/>
    <w:rsid w:val="00873675"/>
    <w:rsid w:val="0087695C"/>
    <w:rsid w:val="00887D9B"/>
    <w:rsid w:val="00887EFB"/>
    <w:rsid w:val="00890303"/>
    <w:rsid w:val="00897509"/>
    <w:rsid w:val="008B08A5"/>
    <w:rsid w:val="008B4318"/>
    <w:rsid w:val="008B4A73"/>
    <w:rsid w:val="008C0DAA"/>
    <w:rsid w:val="008D18C0"/>
    <w:rsid w:val="008E3628"/>
    <w:rsid w:val="008E4D68"/>
    <w:rsid w:val="008E655D"/>
    <w:rsid w:val="008F360B"/>
    <w:rsid w:val="00902450"/>
    <w:rsid w:val="009158FD"/>
    <w:rsid w:val="00917D21"/>
    <w:rsid w:val="009209E9"/>
    <w:rsid w:val="00923652"/>
    <w:rsid w:val="00924D59"/>
    <w:rsid w:val="009260AC"/>
    <w:rsid w:val="00933134"/>
    <w:rsid w:val="00933DFE"/>
    <w:rsid w:val="00947B6C"/>
    <w:rsid w:val="009501CC"/>
    <w:rsid w:val="00952E16"/>
    <w:rsid w:val="0095526D"/>
    <w:rsid w:val="0097505B"/>
    <w:rsid w:val="009856DD"/>
    <w:rsid w:val="00986BAC"/>
    <w:rsid w:val="00987094"/>
    <w:rsid w:val="00992122"/>
    <w:rsid w:val="00996023"/>
    <w:rsid w:val="009A01CA"/>
    <w:rsid w:val="009C2A29"/>
    <w:rsid w:val="009C48A5"/>
    <w:rsid w:val="009C5D5F"/>
    <w:rsid w:val="009D0550"/>
    <w:rsid w:val="009D1841"/>
    <w:rsid w:val="009D3E3B"/>
    <w:rsid w:val="009F1FC9"/>
    <w:rsid w:val="009F610C"/>
    <w:rsid w:val="009F6430"/>
    <w:rsid w:val="00A26DBD"/>
    <w:rsid w:val="00A46C3C"/>
    <w:rsid w:val="00A53289"/>
    <w:rsid w:val="00A5614A"/>
    <w:rsid w:val="00A770F6"/>
    <w:rsid w:val="00A966B7"/>
    <w:rsid w:val="00AA7ED1"/>
    <w:rsid w:val="00AC3642"/>
    <w:rsid w:val="00AE205C"/>
    <w:rsid w:val="00AE433F"/>
    <w:rsid w:val="00AE48FD"/>
    <w:rsid w:val="00AE65B1"/>
    <w:rsid w:val="00AF223F"/>
    <w:rsid w:val="00B04DD5"/>
    <w:rsid w:val="00B053FF"/>
    <w:rsid w:val="00B103D0"/>
    <w:rsid w:val="00B12FC7"/>
    <w:rsid w:val="00B13B0C"/>
    <w:rsid w:val="00B172E2"/>
    <w:rsid w:val="00B2064D"/>
    <w:rsid w:val="00B253C2"/>
    <w:rsid w:val="00B32822"/>
    <w:rsid w:val="00B34F9D"/>
    <w:rsid w:val="00B40C30"/>
    <w:rsid w:val="00B52697"/>
    <w:rsid w:val="00B55049"/>
    <w:rsid w:val="00B556D8"/>
    <w:rsid w:val="00B73B06"/>
    <w:rsid w:val="00B742F5"/>
    <w:rsid w:val="00B82032"/>
    <w:rsid w:val="00B83F20"/>
    <w:rsid w:val="00B90A34"/>
    <w:rsid w:val="00B91530"/>
    <w:rsid w:val="00B9175A"/>
    <w:rsid w:val="00B9183B"/>
    <w:rsid w:val="00B94BE4"/>
    <w:rsid w:val="00BA34F0"/>
    <w:rsid w:val="00BB21E5"/>
    <w:rsid w:val="00BB31F7"/>
    <w:rsid w:val="00BC0BC1"/>
    <w:rsid w:val="00BE4542"/>
    <w:rsid w:val="00C233C8"/>
    <w:rsid w:val="00C25370"/>
    <w:rsid w:val="00C2662F"/>
    <w:rsid w:val="00C26EAC"/>
    <w:rsid w:val="00C34BB4"/>
    <w:rsid w:val="00C46CD3"/>
    <w:rsid w:val="00C575D5"/>
    <w:rsid w:val="00C5784A"/>
    <w:rsid w:val="00C6031B"/>
    <w:rsid w:val="00C658B1"/>
    <w:rsid w:val="00C712E4"/>
    <w:rsid w:val="00C7447D"/>
    <w:rsid w:val="00C83BA8"/>
    <w:rsid w:val="00C84530"/>
    <w:rsid w:val="00C9202B"/>
    <w:rsid w:val="00C96F4A"/>
    <w:rsid w:val="00CA1E34"/>
    <w:rsid w:val="00CB6519"/>
    <w:rsid w:val="00CC2802"/>
    <w:rsid w:val="00CC5DF6"/>
    <w:rsid w:val="00CD3963"/>
    <w:rsid w:val="00CD5442"/>
    <w:rsid w:val="00CE0689"/>
    <w:rsid w:val="00CE286F"/>
    <w:rsid w:val="00CF4C3D"/>
    <w:rsid w:val="00CF7BF9"/>
    <w:rsid w:val="00D03164"/>
    <w:rsid w:val="00D10D7E"/>
    <w:rsid w:val="00D11A98"/>
    <w:rsid w:val="00D25246"/>
    <w:rsid w:val="00D27E33"/>
    <w:rsid w:val="00D325E4"/>
    <w:rsid w:val="00D42CA9"/>
    <w:rsid w:val="00D47AEB"/>
    <w:rsid w:val="00D53AAF"/>
    <w:rsid w:val="00D547AB"/>
    <w:rsid w:val="00D54E42"/>
    <w:rsid w:val="00D67F7F"/>
    <w:rsid w:val="00D835DE"/>
    <w:rsid w:val="00D87E59"/>
    <w:rsid w:val="00D91843"/>
    <w:rsid w:val="00D93490"/>
    <w:rsid w:val="00D9798E"/>
    <w:rsid w:val="00DA0D4D"/>
    <w:rsid w:val="00DB3E93"/>
    <w:rsid w:val="00DD0170"/>
    <w:rsid w:val="00DD03F5"/>
    <w:rsid w:val="00DD5941"/>
    <w:rsid w:val="00E1610D"/>
    <w:rsid w:val="00E57B70"/>
    <w:rsid w:val="00E63F25"/>
    <w:rsid w:val="00E7185B"/>
    <w:rsid w:val="00E75122"/>
    <w:rsid w:val="00E83B91"/>
    <w:rsid w:val="00E970F9"/>
    <w:rsid w:val="00E97798"/>
    <w:rsid w:val="00EC158A"/>
    <w:rsid w:val="00ED46B4"/>
    <w:rsid w:val="00ED4FB9"/>
    <w:rsid w:val="00ED57AB"/>
    <w:rsid w:val="00EE3BE0"/>
    <w:rsid w:val="00EE3FCE"/>
    <w:rsid w:val="00EF511F"/>
    <w:rsid w:val="00F04079"/>
    <w:rsid w:val="00F05E2B"/>
    <w:rsid w:val="00F11F01"/>
    <w:rsid w:val="00F13A81"/>
    <w:rsid w:val="00F20F77"/>
    <w:rsid w:val="00F25F9A"/>
    <w:rsid w:val="00F26B6C"/>
    <w:rsid w:val="00F348CD"/>
    <w:rsid w:val="00F56C60"/>
    <w:rsid w:val="00F722D6"/>
    <w:rsid w:val="00F766B8"/>
    <w:rsid w:val="00FA0ABC"/>
    <w:rsid w:val="00FA0E68"/>
    <w:rsid w:val="00FA4C47"/>
    <w:rsid w:val="00FB444F"/>
    <w:rsid w:val="00FC1BEE"/>
    <w:rsid w:val="00FD0B9E"/>
    <w:rsid w:val="00FE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37E2A28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658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C658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alloon Text"/>
    <w:basedOn w:val="a"/>
    <w:link w:val="a7"/>
    <w:rsid w:val="00CD5442"/>
    <w:rPr>
      <w:rFonts w:ascii="Cambria" w:hAnsi="Cambria"/>
      <w:sz w:val="18"/>
      <w:szCs w:val="18"/>
    </w:rPr>
  </w:style>
  <w:style w:type="character" w:customStyle="1" w:styleId="a7">
    <w:name w:val="註解方塊文字 字元"/>
    <w:link w:val="a6"/>
    <w:rsid w:val="00CD5442"/>
    <w:rPr>
      <w:rFonts w:ascii="Cambria" w:eastAsia="新細明體" w:hAnsi="Cambria" w:cs="Times New Roman"/>
      <w:kern w:val="2"/>
      <w:sz w:val="18"/>
      <w:szCs w:val="18"/>
    </w:rPr>
  </w:style>
  <w:style w:type="table" w:styleId="a8">
    <w:name w:val="Table Grid"/>
    <w:basedOn w:val="a1"/>
    <w:rsid w:val="000107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頁尾 字元"/>
    <w:link w:val="a4"/>
    <w:uiPriority w:val="99"/>
    <w:rsid w:val="0024560E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8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B086E-2DAA-46E4-8E62-E5661DAC9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112-1設備股長幹部訓練</Template>
  <TotalTime>1</TotalTime>
  <Pages>6</Pages>
  <Words>145</Words>
  <Characters>831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Administrator</cp:lastModifiedBy>
  <cp:revision>2</cp:revision>
  <cp:lastPrinted>2025-11-10T08:47:00Z</cp:lastPrinted>
  <dcterms:created xsi:type="dcterms:W3CDTF">2025-11-10T08:48:00Z</dcterms:created>
  <dcterms:modified xsi:type="dcterms:W3CDTF">2025-11-10T08:48:00Z</dcterms:modified>
</cp:coreProperties>
</file>